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F3" w:rsidRDefault="007008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5567681</wp:posOffset>
                </wp:positionH>
                <wp:positionV relativeFrom="paragraph">
                  <wp:posOffset>-880740</wp:posOffset>
                </wp:positionV>
                <wp:extent cx="1066803" cy="1075691"/>
                <wp:effectExtent l="0" t="0" r="19047" b="10159"/>
                <wp:wrapNone/>
                <wp:docPr id="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3" cy="1075691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a:blipFill>
                        <a:ln w="19046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38.4pt;margin-top:-69.35pt;width:84pt;height:8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3gByAAABAHRSTlP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" strokeweight=".52906mm">
                <v:fill r:id="rId8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-575943</wp:posOffset>
                </wp:positionH>
                <wp:positionV relativeFrom="paragraph">
                  <wp:posOffset>-604518</wp:posOffset>
                </wp:positionV>
                <wp:extent cx="800100" cy="638178"/>
                <wp:effectExtent l="0" t="0" r="0" b="9522"/>
                <wp:wrapNone/>
                <wp:docPr id="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38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51FF3" w:rsidRDefault="00700846">
                            <w:pPr>
                              <w:jc w:val="center"/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  <w:t>G1</w:t>
                            </w:r>
                          </w:p>
                          <w:p w:rsidR="00351FF3" w:rsidRDefault="00351FF3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45.35pt;margin-top:-47.6pt;width:63pt;height:5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" filled="f" stroked="f">
                <v:textbox>
                  <w:txbxContent>
                    <w:p w:rsidR="00351FF3" w:rsidRDefault="00700846">
                      <w:pPr>
                        <w:jc w:val="center"/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  <w:t>G1</w:t>
                      </w:r>
                    </w:p>
                    <w:p w:rsidR="00351FF3" w:rsidRDefault="00351FF3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-574014</wp:posOffset>
                </wp:positionH>
                <wp:positionV relativeFrom="paragraph">
                  <wp:posOffset>-739777</wp:posOffset>
                </wp:positionV>
                <wp:extent cx="800100" cy="771525"/>
                <wp:effectExtent l="0" t="0" r="19050" b="28575"/>
                <wp:wrapNone/>
                <wp:docPr id="3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715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txbx>
                        <w:txbxContent>
                          <w:p w:rsidR="00351FF3" w:rsidRDefault="00351FF3">
                            <w:pPr>
                              <w:jc w:val="center"/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Ellipse 5" o:spid="_x0000_s1027" style="position:absolute;margin-left:-45.2pt;margin-top:-58.25pt;width:63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" adj="-11796480,,5400" path="m,385763at,,800100,771526,,385763,,385763xe" fillcolor="#bfbfbf" strokeweight=".52906mm">
                <v:stroke joinstyle="miter"/>
                <v:formulas/>
                <v:path arrowok="t" o:connecttype="custom" o:connectlocs="400050,0;800100,385763;400050,771525;0,385763;117172,112987;117172,658538;682928,658538;682928,112987" o:connectangles="270,0,90,180,270,90,90,270" textboxrect="117172,112987,682928,658538"/>
                <v:textbox>
                  <w:txbxContent>
                    <w:p w:rsidR="00351FF3" w:rsidRDefault="00351FF3">
                      <w:pPr>
                        <w:jc w:val="center"/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81281</wp:posOffset>
                </wp:positionH>
                <wp:positionV relativeFrom="paragraph">
                  <wp:posOffset>-768352</wp:posOffset>
                </wp:positionV>
                <wp:extent cx="5361941" cy="866778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941" cy="866778"/>
                        </a:xfrm>
                        <a:prstGeom prst="rect">
                          <a:avLst/>
                        </a:prstGeom>
                        <a:noFill/>
                        <a:ln w="19046">
                          <a:noFill/>
                          <a:prstDash val="dot"/>
                        </a:ln>
                      </wps:spPr>
                      <wps:txbx>
                        <w:txbxContent>
                          <w:p w:rsidR="00351FF3" w:rsidRDefault="00700846">
                            <w:pPr>
                              <w:jc w:val="center"/>
                            </w:pPr>
                            <w:r>
                              <w:rPr>
                                <w:rFonts w:ascii="Fineliner Script" w:hAnsi="Fineliner Script"/>
                                <w:i/>
                                <w:sz w:val="60"/>
                                <w:szCs w:val="60"/>
                              </w:rPr>
                              <w:t>Le découpage administratif de la France</w:t>
                            </w:r>
                            <w:r>
                              <w:rPr>
                                <w:rFonts w:ascii="Fineliner Script" w:hAnsi="Fineliner Script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Le Mans : étude de carte</w:t>
                            </w:r>
                          </w:p>
                          <w:p w:rsidR="00351FF3" w:rsidRDefault="00351FF3">
                            <w:pPr>
                              <w:jc w:val="center"/>
                              <w:rPr>
                                <w:rFonts w:ascii="Fineliner Script" w:hAnsi="Fineliner Script"/>
                                <w:sz w:val="48"/>
                              </w:rPr>
                            </w:pPr>
                          </w:p>
                          <w:p w:rsidR="00351FF3" w:rsidRDefault="00351FF3">
                            <w:pPr>
                              <w:jc w:val="center"/>
                              <w:rPr>
                                <w:rFonts w:ascii="Fineliner Script" w:hAnsi="Fineliner Script"/>
                                <w:sz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8" type="#_x0000_t202" style="position:absolute;margin-left:6.4pt;margin-top:-60.5pt;width:422.2pt;height:68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" filled="f" stroked="f" strokeweight=".52906mm">
                <v:stroke dashstyle="dot"/>
                <v:textbox>
                  <w:txbxContent>
                    <w:p w:rsidR="00351FF3" w:rsidRDefault="00700846">
                      <w:pPr>
                        <w:jc w:val="center"/>
                      </w:pPr>
                      <w:r>
                        <w:rPr>
                          <w:rFonts w:ascii="Fineliner Script" w:hAnsi="Fineliner Script"/>
                          <w:i/>
                          <w:sz w:val="60"/>
                          <w:szCs w:val="60"/>
                        </w:rPr>
                        <w:t>Le découpage administratif de la France</w:t>
                      </w:r>
                      <w:r>
                        <w:rPr>
                          <w:rFonts w:ascii="Fineliner Script" w:hAnsi="Fineliner Script"/>
                          <w:sz w:val="72"/>
                        </w:rPr>
                        <w:t xml:space="preserve">     </w:t>
                      </w:r>
                      <w:r>
                        <w:rPr>
                          <w:b/>
                          <w:sz w:val="40"/>
                        </w:rPr>
                        <w:t xml:space="preserve">       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Le Mans : étude de carte</w:t>
                      </w:r>
                    </w:p>
                    <w:p w:rsidR="00351FF3" w:rsidRDefault="00351FF3">
                      <w:pPr>
                        <w:jc w:val="center"/>
                        <w:rPr>
                          <w:rFonts w:ascii="Fineliner Script" w:hAnsi="Fineliner Script"/>
                          <w:sz w:val="48"/>
                        </w:rPr>
                      </w:pPr>
                    </w:p>
                    <w:p w:rsidR="00351FF3" w:rsidRDefault="00351FF3">
                      <w:pPr>
                        <w:jc w:val="center"/>
                        <w:rPr>
                          <w:rFonts w:ascii="Fineliner Script" w:hAnsi="Fineliner Script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-883282</wp:posOffset>
                </wp:positionH>
                <wp:positionV relativeFrom="paragraph">
                  <wp:posOffset>-882652</wp:posOffset>
                </wp:positionV>
                <wp:extent cx="7519038" cy="1323978"/>
                <wp:effectExtent l="0" t="0" r="24762" b="47622"/>
                <wp:wrapNone/>
                <wp:docPr id="5" name="Organigramme : Documen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038" cy="132397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17322"/>
                            <a:gd name="f8" fmla="val 10800"/>
                            <a:gd name="f9" fmla="val 23922"/>
                            <a:gd name="f10" fmla="val 20172"/>
                            <a:gd name="f11" fmla="+- 0 0 -180"/>
                            <a:gd name="f12" fmla="*/ f3 1 21600"/>
                            <a:gd name="f13" fmla="*/ f4 1 21600"/>
                            <a:gd name="f14" fmla="+- f6 0 f5"/>
                            <a:gd name="f15" fmla="*/ f11 f0 1"/>
                            <a:gd name="f16" fmla="*/ f14 1 2"/>
                            <a:gd name="f17" fmla="*/ f14 1 21600"/>
                            <a:gd name="f18" fmla="*/ f14 17322 1"/>
                            <a:gd name="f19" fmla="*/ f14 20172 1"/>
                            <a:gd name="f20" fmla="*/ f15 1 f2"/>
                            <a:gd name="f21" fmla="+- f5 f16 0"/>
                            <a:gd name="f22" fmla="*/ f18 1 21600"/>
                            <a:gd name="f23" fmla="*/ f19 1 21600"/>
                            <a:gd name="f24" fmla="*/ f5 1 f17"/>
                            <a:gd name="f25" fmla="*/ f6 1 f17"/>
                            <a:gd name="f26" fmla="+- f20 0 f1"/>
                            <a:gd name="f27" fmla="*/ f21 1 f17"/>
                            <a:gd name="f28" fmla="*/ f23 1 f17"/>
                            <a:gd name="f29" fmla="*/ f22 1 f17"/>
                            <a:gd name="f30" fmla="*/ f24 f12 1"/>
                            <a:gd name="f31" fmla="*/ f25 f12 1"/>
                            <a:gd name="f32" fmla="*/ f24 f13 1"/>
                            <a:gd name="f33" fmla="*/ f29 f13 1"/>
                            <a:gd name="f34" fmla="*/ f27 f12 1"/>
                            <a:gd name="f35" fmla="*/ f28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6">
                              <a:pos x="f34" y="f35"/>
                            </a:cxn>
                          </a:cxnLst>
                          <a:rect l="f30" t="f32" r="f31" b="f33"/>
                          <a:pathLst>
                            <a:path w="21600" h="2160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  <a:lnTo>
                                <a:pt x="f6" y="f7"/>
                              </a:lnTo>
                              <a:cubicBezTo>
                                <a:pt x="f8" y="f7"/>
                                <a:pt x="f8" y="f9"/>
                                <a:pt x="f5" y="f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19046">
                          <a:solidFill>
                            <a:srgbClr val="762F00"/>
                          </a:solidFill>
                          <a:prstDash val="solid"/>
                        </a:ln>
                        <a:effectLst>
                          <a:outerShdw dist="27944" dir="5400000" algn="tl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Organigramme : Document 2" o:spid="_x0000_s1026" style="position:absolute;margin-left:-69.55pt;margin-top:-69.5pt;width:592.05pt;height:10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" path="m,l21600,r,17322c10800,17322,10800,23922,,20172l,xe" fillcolor="#f2f2f2" strokecolor="#762f00" strokeweight=".52906mm">
                <v:shadow on="t" color="black" opacity="20971f" origin="-.5,-.5" offset="0,.77622mm"/>
                <v:path arrowok="t" o:connecttype="custom" o:connectlocs="3759519,0;7519038,661989;3759519,1323978;0,661989;3759519,1236448" o:connectangles="270,0,90,180,90" textboxrect="0,0,21600,17322"/>
              </v:shape>
            </w:pict>
          </mc:Fallback>
        </mc:AlternateContent>
      </w:r>
    </w:p>
    <w:p w:rsidR="00351FF3" w:rsidRDefault="00700846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-770894</wp:posOffset>
                </wp:positionH>
                <wp:positionV relativeFrom="paragraph">
                  <wp:posOffset>166420</wp:posOffset>
                </wp:positionV>
                <wp:extent cx="7296153" cy="1452881"/>
                <wp:effectExtent l="0" t="0" r="19047" b="13969"/>
                <wp:wrapNone/>
                <wp:docPr id="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3" cy="1452881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a:blipFill>
                        <a:ln w="12701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60.7pt;margin-top:13.1pt;width:574.5pt;height:114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" strokeweight=".35281mm">
                <v:fill r:id="rId10" o:title="" recolor="t" rotate="t" type="frame"/>
                <v:textbox inset="0,0,0,0"/>
              </v:rect>
            </w:pict>
          </mc:Fallback>
        </mc:AlternateContent>
      </w:r>
    </w:p>
    <w:p w:rsidR="00351FF3" w:rsidRDefault="007008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-718782</wp:posOffset>
                </wp:positionH>
                <wp:positionV relativeFrom="paragraph">
                  <wp:posOffset>1983342</wp:posOffset>
                </wp:positionV>
                <wp:extent cx="801371" cy="828044"/>
                <wp:effectExtent l="0" t="0" r="0" b="0"/>
                <wp:wrapNone/>
                <wp:docPr id="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1" cy="828044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56.6pt;margin-top:156.15pt;width:63.1pt;height:65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" stroked="f">
                <v:fill r:id="rId12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-770253</wp:posOffset>
                </wp:positionH>
                <wp:positionV relativeFrom="paragraph">
                  <wp:posOffset>1296829</wp:posOffset>
                </wp:positionV>
                <wp:extent cx="7296153" cy="447041"/>
                <wp:effectExtent l="0" t="0" r="0" b="0"/>
                <wp:wrapNone/>
                <wp:docPr id="8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3" cy="44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51FF3" w:rsidRDefault="0070084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</w:rPr>
                              <w:t>Plan de la cité Plantagenêt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9" type="#_x0000_t202" style="position:absolute;margin-left:-60.65pt;margin-top:102.1pt;width:574.5pt;height:35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" filled="f" stroked="f">
                <v:textbox>
                  <w:txbxContent>
                    <w:p w:rsidR="00351FF3" w:rsidRDefault="00700846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</w:rPr>
                        <w:t>Plan de la cité Plantagenêt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-766440</wp:posOffset>
                </wp:positionH>
                <wp:positionV relativeFrom="paragraph">
                  <wp:posOffset>1676396</wp:posOffset>
                </wp:positionV>
                <wp:extent cx="7296153" cy="7390766"/>
                <wp:effectExtent l="0" t="0" r="19050" b="19685"/>
                <wp:wrapNone/>
                <wp:docPr id="9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3" cy="7390766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8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:rsidR="00351FF3" w:rsidRDefault="00351FF3">
                            <w:pPr>
                              <w:rPr>
                                <w:rFonts w:ascii="Script Ecole 2" w:hAnsi="Script Ecole 2"/>
                                <w:sz w:val="26"/>
                                <w:szCs w:val="26"/>
                              </w:rPr>
                            </w:pPr>
                          </w:p>
                          <w:p w:rsidR="00351FF3" w:rsidRDefault="00351FF3">
                            <w:pPr>
                              <w:rPr>
                                <w:rFonts w:ascii="Script Ecole 2" w:hAnsi="Script Ecole 2"/>
                                <w:sz w:val="26"/>
                                <w:szCs w:val="26"/>
                              </w:rPr>
                            </w:pPr>
                          </w:p>
                          <w:p w:rsidR="00351FF3" w:rsidRDefault="00351FF3">
                            <w:pPr>
                              <w:rPr>
                                <w:rFonts w:ascii="Script Ecole 2" w:hAnsi="Script Ecole 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30" type="#_x0000_t202" style="position:absolute;margin-left:-60.35pt;margin-top:132pt;width:574.5pt;height:58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oACe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OC0xMC0xN1QxMDo0NToxMV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gtMTAtMTdUMTA6NDU6MTF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OC0xMC0xN1QxMDo0NToxMV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4LTEwLTE3VDEwOjQ1OjEx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4LTEwLTE3VDEwOjQ1OjEx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4MjQ8L3JlYWw+CgkJCQkJCTxyZWFsPjU3&#10;NzwvcmVhbD4KCQkJCQk8L2FycmF5PgoJCQkJCTxrZXk+Y29tLmFwcGxlLnByaW50LnRpY2tldC5j&#10;bGllbnQ8L2tleT4KCQkJCQk8c3RyaW5nPmNvbS5hcHBsZS5wcmludGluZ21hbmFnZXI8L3N0cmlu&#10;Zz4KCQkJCQk8a2V5PmNvbS5hcHBsZS5wcmludC50aWNrZXQubW9kRGF0ZTwva2V5PgoJCQkJCTxk&#10;YXRlPjIwMDgtMTAtMTdUMTA6NDU6MTFaPC9kYXRl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BhcGVyTmFtZTwva2V5PgoJCQkJCTxzdHJpbmc+aXNvLW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DgtMTAtMTdUMTA6NDU6MTFaPC9kYXRl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1oAAAAAUmdodGxvbmcAAAN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vRQAAAAEAAACeAAAA&#10;oAAAAdwAASmAAAAvKQAYAAH/2P/gABBKRklGAAECAABIAEgAAP/tAAxBZG9iZV9DTQAC/+4ADkFk&#10;b2JlAGSAAAAAAf/bAIQADAgICAkIDAkJDBELCgsRFQ8MDA8VGBMTFRMTGBEMDAwMDAwRDAwMDAwM&#10;DAwMDAwMDAwMDAwMDAwMDAwMDAwMDAENCwsNDg0QDg4QFA4ODhQUDg4ODhQRDAwMDAwREQwMDAwM&#10;DBEMDAwMDAwMDAwMDAwMDAwMDAwMDAwMDAwMDAwM/8AAEQgAoACe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s5NzI2OUY3RTZCOTNFQjExRUREMjc0NzND&#10;NUFGRTdBQSIgZXhpZjpQaXhlbFhEaW1lbnNpb249Ijg0OCIgZXhpZjpQaXhlbFlEaW1lbnNpb249&#10;Ijg1OC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tBRTNFRjY5RDAxMTExQjA3MTcwMTkyRjRFRjkx&#10;MEFDOSI+IDx4YXBNTTpEZXJpdmVkRnJvbSByZGY6cGFyc2VUeXBlPSJSZXNvdXJjZS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/+L/4klDQ19QUk9GSUxFAAcJ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j8////////////////&#10;////////////////////////6dLp/////////////////////////////////////////Oj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w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eH2////////////////////////////&#10;///////////1rpCu9v/////////////////////////////////////hkGmQ4v//////////////&#10;///////////////////////1rpCu9v//////////////////////////////////////9uH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u6TD////////////////////&#10;//////////////////+/dk9/0P///////////////////////////////////+CaTwBbu///////&#10;////////////////////////////8bZ5T0l3yv//////////////////////////////////69LF&#10;q5av8v//////////////////////////////////////9+f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uzt7/L2+v////////////////////////////////+5mpiZnKGmrbS+yuH/////////////&#10;//////////////+iV0pMUVddaH2WueP///////////////////////////+zVwAaNVBuja/T+v//&#10;///////////////////////////Ob0Bfe5m32Pv////////////////////////////////un4Wn&#10;w+H/////////////////////////////////////5NH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HRleHQA&#10;AAAAQ29weXJpZ2h0IDIwMDQsIDIwMDYgQWRvYmUgU3lzdGVtcywgSW5jLgAAAAD/7gAOQWRvYmUA&#10;ZEAAAAAC/9sAhAABAQEBAQEBAQEBAQEBAQEBAQEBAQEBAQEBAQEBAQEBAQEBAQEBAQEBAQEBAgIC&#10;AgICAgICAgIDAwMDAwMDAwMDAQEBAQEBAQEBAQECAgECAgMDAwMDAwMDAwMDAwMDAwMDAwMDAwMD&#10;AwMDAwMDAwMDAwMDAwMDAwMDAwMDAwMDAwP/wAAUCANaA1AEAREAAhEBAxEBBBEA/90ABABq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" strokeweight=".26467mm">
                <v:fill r:id="rId14" o:title="" recolor="t" rotate="t" type="frame"/>
                <v:stroke dashstyle="dot"/>
                <v:textbox>
                  <w:txbxContent>
                    <w:p w:rsidR="00351FF3" w:rsidRDefault="00351FF3">
                      <w:pPr>
                        <w:rPr>
                          <w:rFonts w:ascii="Script Ecole 2" w:hAnsi="Script Ecole 2"/>
                          <w:sz w:val="26"/>
                          <w:szCs w:val="26"/>
                        </w:rPr>
                      </w:pPr>
                    </w:p>
                    <w:p w:rsidR="00351FF3" w:rsidRDefault="00351FF3">
                      <w:pPr>
                        <w:rPr>
                          <w:rFonts w:ascii="Script Ecole 2" w:hAnsi="Script Ecole 2"/>
                          <w:sz w:val="26"/>
                          <w:szCs w:val="26"/>
                        </w:rPr>
                      </w:pPr>
                    </w:p>
                    <w:p w:rsidR="00351FF3" w:rsidRDefault="00351FF3">
                      <w:pPr>
                        <w:rPr>
                          <w:rFonts w:ascii="Script Ecole 2" w:hAnsi="Script Ecole 2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51FF3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846" w:rsidRDefault="00700846">
      <w:pPr>
        <w:spacing w:after="0" w:line="240" w:lineRule="auto"/>
      </w:pPr>
      <w:r>
        <w:separator/>
      </w:r>
    </w:p>
  </w:endnote>
  <w:endnote w:type="continuationSeparator" w:id="0">
    <w:p w:rsidR="00700846" w:rsidRDefault="0070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neliner Script"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846" w:rsidRDefault="0070084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00846" w:rsidRDefault="007008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51FF3"/>
    <w:rsid w:val="00351FF3"/>
    <w:rsid w:val="00700846"/>
    <w:rsid w:val="0070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character" w:styleId="Lienhypertexte">
    <w:name w:val="Hyperlink"/>
    <w:basedOn w:val="Policepardfaut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character" w:styleId="Lienhypertexte">
    <w:name w:val="Hyperlink"/>
    <w:basedOn w:val="Policepardfau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2</cp:revision>
  <cp:lastPrinted>2013-08-10T14:21:00Z</cp:lastPrinted>
  <dcterms:created xsi:type="dcterms:W3CDTF">2013-08-11T07:19:00Z</dcterms:created>
  <dcterms:modified xsi:type="dcterms:W3CDTF">2013-08-11T07:19:00Z</dcterms:modified>
</cp:coreProperties>
</file>