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49E" w:rsidRDefault="0064449C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5567681</wp:posOffset>
                </wp:positionH>
                <wp:positionV relativeFrom="paragraph">
                  <wp:posOffset>-880740</wp:posOffset>
                </wp:positionV>
                <wp:extent cx="1066803" cy="1075691"/>
                <wp:effectExtent l="0" t="0" r="19047" b="10159"/>
                <wp:wrapNone/>
                <wp:docPr id="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3" cy="1075691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a:blipFill>
                        <a:ln w="19046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438.4pt;margin-top:-69.35pt;width:84pt;height:8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3gByAAABAHRSTlP/&#10;///////////////////////////////////////////////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" strokeweight=".52906mm">
                <v:fill r:id="rId8" o:title="" recolor="t" rotate="t" type="frame"/>
                <v:textbox inset="0,0,0,0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-575943</wp:posOffset>
                </wp:positionH>
                <wp:positionV relativeFrom="paragraph">
                  <wp:posOffset>-604518</wp:posOffset>
                </wp:positionV>
                <wp:extent cx="800100" cy="638178"/>
                <wp:effectExtent l="0" t="0" r="0" b="9522"/>
                <wp:wrapNone/>
                <wp:docPr id="2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38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  <w:rPr>
                                <w:rFonts w:ascii="Fineliner Script" w:hAnsi="Fineliner Script"/>
                                <w:b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Fineliner Script" w:hAnsi="Fineliner Script"/>
                                <w:b/>
                                <w:color w:val="000000"/>
                                <w:sz w:val="56"/>
                              </w:rPr>
                              <w:t>G1</w:t>
                            </w:r>
                          </w:p>
                          <w:p w:rsidR="0054049E" w:rsidRDefault="0054049E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-45.35pt;margin-top:-47.6pt;width:63pt;height:5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" filled="f" stroked="f">
                <v:textbox>
                  <w:txbxContent>
                    <w:p w:rsidR="0054049E" w:rsidRDefault="0064449C">
                      <w:pPr>
                        <w:jc w:val="center"/>
                        <w:rPr>
                          <w:rFonts w:ascii="Fineliner Script" w:hAnsi="Fineliner Script"/>
                          <w:b/>
                          <w:color w:val="000000"/>
                          <w:sz w:val="56"/>
                        </w:rPr>
                      </w:pPr>
                      <w:r>
                        <w:rPr>
                          <w:rFonts w:ascii="Fineliner Script" w:hAnsi="Fineliner Script"/>
                          <w:b/>
                          <w:color w:val="000000"/>
                          <w:sz w:val="56"/>
                        </w:rPr>
                        <w:t>G1</w:t>
                      </w:r>
                    </w:p>
                    <w:p w:rsidR="0054049E" w:rsidRDefault="0054049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-574014</wp:posOffset>
                </wp:positionH>
                <wp:positionV relativeFrom="paragraph">
                  <wp:posOffset>-739777</wp:posOffset>
                </wp:positionV>
                <wp:extent cx="800100" cy="771525"/>
                <wp:effectExtent l="0" t="0" r="19050" b="28575"/>
                <wp:wrapNone/>
                <wp:docPr id="3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7152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19046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txbx>
                        <w:txbxContent>
                          <w:p w:rsidR="0054049E" w:rsidRDefault="0054049E">
                            <w:pPr>
                              <w:jc w:val="center"/>
                              <w:rPr>
                                <w:rFonts w:ascii="Fineliner Script" w:hAnsi="Fineliner Script"/>
                                <w:b/>
                                <w:color w:val="000000"/>
                                <w:sz w:val="5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Ellipse 5" o:spid="_x0000_s1027" style="position:absolute;margin-left:-45.2pt;margin-top:-58.25pt;width:63pt;height: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" adj="-11796480,,5400" path="m,385763at,,800100,771526,,385763,,385763xe" fillcolor="#bfbfbf" strokeweight=".52906mm">
                <v:stroke joinstyle="miter"/>
                <v:formulas/>
                <v:path arrowok="t" o:connecttype="custom" o:connectlocs="400050,0;800100,385763;400050,771525;0,385763;117172,112987;117172,658538;682928,658538;682928,112987" o:connectangles="270,0,90,180,270,90,90,270" textboxrect="117172,112987,682928,658538"/>
                <v:textbox>
                  <w:txbxContent>
                    <w:p w:rsidR="0054049E" w:rsidRDefault="0054049E">
                      <w:pPr>
                        <w:jc w:val="center"/>
                        <w:rPr>
                          <w:rFonts w:ascii="Fineliner Script" w:hAnsi="Fineliner Script"/>
                          <w:b/>
                          <w:color w:val="0000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81281</wp:posOffset>
                </wp:positionH>
                <wp:positionV relativeFrom="paragraph">
                  <wp:posOffset>-768352</wp:posOffset>
                </wp:positionV>
                <wp:extent cx="5361941" cy="866778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941" cy="866778"/>
                        </a:xfrm>
                        <a:prstGeom prst="rect">
                          <a:avLst/>
                        </a:prstGeom>
                        <a:noFill/>
                        <a:ln w="19046">
                          <a:noFill/>
                          <a:prstDash val="dot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</w:pPr>
                            <w:r>
                              <w:rPr>
                                <w:rFonts w:ascii="Fineliner Script" w:hAnsi="Fineliner Script"/>
                                <w:i/>
                                <w:sz w:val="60"/>
                                <w:szCs w:val="60"/>
                              </w:rPr>
                              <w:t>Le découpage administratif de la France</w:t>
                            </w:r>
                            <w:r>
                              <w:rPr>
                                <w:rFonts w:ascii="Fineliner Script" w:hAnsi="Fineliner Script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     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Le Mans : notre commune</w:t>
                            </w:r>
                          </w:p>
                          <w:p w:rsidR="0054049E" w:rsidRDefault="0054049E">
                            <w:pPr>
                              <w:jc w:val="center"/>
                              <w:rPr>
                                <w:rFonts w:ascii="Fineliner Script" w:hAnsi="Fineliner Script"/>
                                <w:sz w:val="48"/>
                              </w:rPr>
                            </w:pPr>
                          </w:p>
                          <w:p w:rsidR="0054049E" w:rsidRDefault="0054049E">
                            <w:pPr>
                              <w:jc w:val="center"/>
                              <w:rPr>
                                <w:rFonts w:ascii="Fineliner Script" w:hAnsi="Fineliner Script"/>
                                <w:sz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8" type="#_x0000_t202" style="position:absolute;margin-left:6.4pt;margin-top:-60.5pt;width:422.2pt;height:68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" filled="f" stroked="f" strokeweight=".52906mm">
                <v:stroke dashstyle="dot"/>
                <v:textbox>
                  <w:txbxContent>
                    <w:p w:rsidR="0054049E" w:rsidRDefault="0064449C">
                      <w:pPr>
                        <w:jc w:val="center"/>
                      </w:pPr>
                      <w:r>
                        <w:rPr>
                          <w:rFonts w:ascii="Fineliner Script" w:hAnsi="Fineliner Script"/>
                          <w:i/>
                          <w:sz w:val="60"/>
                          <w:szCs w:val="60"/>
                        </w:rPr>
                        <w:t>Le découpage administratif de la France</w:t>
                      </w:r>
                      <w:r>
                        <w:rPr>
                          <w:rFonts w:ascii="Fineliner Script" w:hAnsi="Fineliner Script"/>
                          <w:sz w:val="72"/>
                        </w:rPr>
                        <w:t xml:space="preserve">     </w:t>
                      </w:r>
                      <w:r>
                        <w:rPr>
                          <w:b/>
                          <w:sz w:val="40"/>
                        </w:rPr>
                        <w:t xml:space="preserve">       </w:t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>Le Mans : notre commune</w:t>
                      </w:r>
                    </w:p>
                    <w:p w:rsidR="0054049E" w:rsidRDefault="0054049E">
                      <w:pPr>
                        <w:jc w:val="center"/>
                        <w:rPr>
                          <w:rFonts w:ascii="Fineliner Script" w:hAnsi="Fineliner Script"/>
                          <w:sz w:val="48"/>
                        </w:rPr>
                      </w:pPr>
                    </w:p>
                    <w:p w:rsidR="0054049E" w:rsidRDefault="0054049E">
                      <w:pPr>
                        <w:jc w:val="center"/>
                        <w:rPr>
                          <w:rFonts w:ascii="Fineliner Script" w:hAnsi="Fineliner Script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-883282</wp:posOffset>
                </wp:positionH>
                <wp:positionV relativeFrom="paragraph">
                  <wp:posOffset>-882652</wp:posOffset>
                </wp:positionV>
                <wp:extent cx="7519038" cy="1323978"/>
                <wp:effectExtent l="0" t="0" r="24762" b="47622"/>
                <wp:wrapNone/>
                <wp:docPr id="5" name="Organigramme : Documen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9038" cy="132397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600"/>
                            <a:gd name="f7" fmla="val 17322"/>
                            <a:gd name="f8" fmla="val 10800"/>
                            <a:gd name="f9" fmla="val 23922"/>
                            <a:gd name="f10" fmla="val 20172"/>
                            <a:gd name="f11" fmla="+- 0 0 -180"/>
                            <a:gd name="f12" fmla="*/ f3 1 21600"/>
                            <a:gd name="f13" fmla="*/ f4 1 21600"/>
                            <a:gd name="f14" fmla="+- f6 0 f5"/>
                            <a:gd name="f15" fmla="*/ f11 f0 1"/>
                            <a:gd name="f16" fmla="*/ f14 1 2"/>
                            <a:gd name="f17" fmla="*/ f14 1 21600"/>
                            <a:gd name="f18" fmla="*/ f14 17322 1"/>
                            <a:gd name="f19" fmla="*/ f14 20172 1"/>
                            <a:gd name="f20" fmla="*/ f15 1 f2"/>
                            <a:gd name="f21" fmla="+- f5 f16 0"/>
                            <a:gd name="f22" fmla="*/ f18 1 21600"/>
                            <a:gd name="f23" fmla="*/ f19 1 21600"/>
                            <a:gd name="f24" fmla="*/ f5 1 f17"/>
                            <a:gd name="f25" fmla="*/ f6 1 f17"/>
                            <a:gd name="f26" fmla="+- f20 0 f1"/>
                            <a:gd name="f27" fmla="*/ f21 1 f17"/>
                            <a:gd name="f28" fmla="*/ f23 1 f17"/>
                            <a:gd name="f29" fmla="*/ f22 1 f17"/>
                            <a:gd name="f30" fmla="*/ f24 f12 1"/>
                            <a:gd name="f31" fmla="*/ f25 f12 1"/>
                            <a:gd name="f32" fmla="*/ f24 f13 1"/>
                            <a:gd name="f33" fmla="*/ f29 f13 1"/>
                            <a:gd name="f34" fmla="*/ f27 f12 1"/>
                            <a:gd name="f35" fmla="*/ f28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6">
                              <a:pos x="f34" y="f35"/>
                            </a:cxn>
                          </a:cxnLst>
                          <a:rect l="f30" t="f32" r="f31" b="f33"/>
                          <a:pathLst>
                            <a:path w="21600" h="2160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  <a:lnTo>
                                <a:pt x="f6" y="f7"/>
                              </a:lnTo>
                              <a:cubicBezTo>
                                <a:pt x="f8" y="f7"/>
                                <a:pt x="f8" y="f9"/>
                                <a:pt x="f5" y="f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19046">
                          <a:solidFill>
                            <a:srgbClr val="762F00"/>
                          </a:solidFill>
                          <a:prstDash val="solid"/>
                        </a:ln>
                        <a:effectLst>
                          <a:outerShdw dist="27944" dir="5400000" algn="tl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Organigramme : Document 2" o:spid="_x0000_s1026" style="position:absolute;margin-left:-69.55pt;margin-top:-69.5pt;width:592.05pt;height:10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" path="m,l21600,r,17322c10800,17322,10800,23922,,20172l,xe" fillcolor="#f2f2f2" strokecolor="#762f00" strokeweight=".52906mm">
                <v:shadow on="t" color="black" opacity="20971f" origin="-.5,-.5" offset="0,.77622mm"/>
                <v:path arrowok="t" o:connecttype="custom" o:connectlocs="3759519,0;7519038,661989;3759519,1323978;0,661989;3759519,1236448" o:connectangles="270,0,90,180,90" textboxrect="0,0,21600,17322"/>
              </v:shape>
            </w:pict>
          </mc:Fallback>
        </mc:AlternateContent>
      </w:r>
    </w:p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4354829</wp:posOffset>
                </wp:positionH>
                <wp:positionV relativeFrom="paragraph">
                  <wp:posOffset>36191</wp:posOffset>
                </wp:positionV>
                <wp:extent cx="2171069" cy="514350"/>
                <wp:effectExtent l="0" t="0" r="19681" b="19050"/>
                <wp:wrapNone/>
                <wp:docPr id="6" name="Rogner et arrondir un rectangle à un seul coi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9" cy="5143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val 16667"/>
                            <a:gd name="f7" fmla="val 29711"/>
                            <a:gd name="f8" fmla="abs f2"/>
                            <a:gd name="f9" fmla="abs f3"/>
                            <a:gd name="f10" fmla="abs f4"/>
                            <a:gd name="f11" fmla="?: f8 f2 1"/>
                            <a:gd name="f12" fmla="?: f9 f3 1"/>
                            <a:gd name="f13" fmla="?: f10 f4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5 f18 1"/>
                            <a:gd name="f24" fmla="+- f22 0 f5"/>
                            <a:gd name="f25" fmla="+- f21 0 f5"/>
                            <a:gd name="f26" fmla="*/ f22 f18 1"/>
                            <a:gd name="f27" fmla="*/ f21 f18 1"/>
                            <a:gd name="f28" fmla="min f25 f24"/>
                            <a:gd name="f29" fmla="*/ f28 f6 1"/>
                            <a:gd name="f30" fmla="*/ f28 f7 1"/>
                            <a:gd name="f31" fmla="*/ f29 1 100000"/>
                            <a:gd name="f32" fmla="*/ f30 1 100000"/>
                            <a:gd name="f33" fmla="+- f21 0 f32"/>
                            <a:gd name="f34" fmla="*/ f31 29289 1"/>
                            <a:gd name="f35" fmla="*/ f31 f18 1"/>
                            <a:gd name="f36" fmla="*/ f32 f18 1"/>
                            <a:gd name="f37" fmla="*/ f34 1 100000"/>
                            <a:gd name="f38" fmla="+- f33 f21 0"/>
                            <a:gd name="f39" fmla="*/ f33 f18 1"/>
                            <a:gd name="f40" fmla="*/ f38 1 2"/>
                            <a:gd name="f41" fmla="*/ f37 f18 1"/>
                            <a:gd name="f42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41" t="f41" r="f42" b="f26"/>
                          <a:pathLst>
                            <a:path>
                              <a:moveTo>
                                <a:pt x="f35" y="f23"/>
                              </a:moveTo>
                              <a:lnTo>
                                <a:pt x="f39" y="f23"/>
                              </a:lnTo>
                              <a:lnTo>
                                <a:pt x="f27" y="f36"/>
                              </a:lnTo>
                              <a:lnTo>
                                <a:pt x="f27" y="f26"/>
                              </a:lnTo>
                              <a:lnTo>
                                <a:pt x="f23" y="f26"/>
                              </a:lnTo>
                              <a:lnTo>
                                <a:pt x="f23" y="f35"/>
                              </a:lnTo>
                              <a:arcTo wR="f35" hR="f35" stAng="f0" swAng="f1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19046">
                          <a:solidFill>
                            <a:srgbClr val="595959"/>
                          </a:solidFill>
                          <a:prstDash val="solid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  <w:t>Document 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Rogner et arrondir un rectangle à un seul coin 20" o:spid="_x0000_s1029" style="position:absolute;margin-left:342.9pt;margin-top:2.85pt;width:170.95pt;height:40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1069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" adj="-11796480,,5400" path="m85727,l2018250,r152819,152819l2171069,514350,,514350,,85727wa,,171454,171454,,85727,85727,xe" fillcolor="#bfbfbf" strokecolor="#595959" strokeweight=".52906mm">
                <v:stroke joinstyle="miter"/>
                <v:formulas/>
                <v:path arrowok="t" o:connecttype="custom" o:connectlocs="1085535,0;2171069,257175;1085535,514350;0,257175" o:connectangles="270,0,90,180" textboxrect="25108,25108,2094660,514350"/>
                <v:textbox>
                  <w:txbxContent>
                    <w:p w:rsidR="0054049E" w:rsidRDefault="0064449C">
                      <w:pPr>
                        <w:jc w:val="center"/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  <w:t>Document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-793754</wp:posOffset>
                </wp:positionH>
                <wp:positionV relativeFrom="paragraph">
                  <wp:posOffset>200025</wp:posOffset>
                </wp:positionV>
                <wp:extent cx="3901443" cy="1108079"/>
                <wp:effectExtent l="0" t="0" r="3807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3" cy="1108079"/>
                        </a:xfrm>
                        <a:prstGeom prst="rect">
                          <a:avLst/>
                        </a:prstGeom>
                        <a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62.5pt;margin-top:15.75pt;width:307.2pt;height:87.2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" stroked="f">
                <v:fill r:id="rId10" o:title="" recolor="t" rotate="t" type="frame"/>
                <v:textbox inset="0,0,0,0"/>
              </v:rect>
            </w:pict>
          </mc:Fallback>
        </mc:AlternateContent>
      </w:r>
    </w:p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3573776</wp:posOffset>
                </wp:positionH>
                <wp:positionV relativeFrom="paragraph">
                  <wp:posOffset>72393</wp:posOffset>
                </wp:positionV>
                <wp:extent cx="2821308" cy="3789045"/>
                <wp:effectExtent l="0" t="0" r="17142" b="20955"/>
                <wp:wrapNone/>
                <wp:docPr id="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308" cy="3789045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a:blipFill>
                        <a:ln w="12701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81.4pt;margin-top:5.7pt;width:222.15pt;height:298.35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" strokeweight=".35281mm">
                <v:fill r:id="rId12" o:title="" recolor="t" rotate="t" type="frame"/>
                <v:textbox inset="0,0,0,0"/>
              </v:rect>
            </w:pict>
          </mc:Fallback>
        </mc:AlternateContent>
      </w:r>
    </w:p>
    <w:p w:rsidR="0054049E" w:rsidRDefault="0054049E"/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849633</wp:posOffset>
                </wp:positionH>
                <wp:positionV relativeFrom="paragraph">
                  <wp:posOffset>263520</wp:posOffset>
                </wp:positionV>
                <wp:extent cx="2171069" cy="514350"/>
                <wp:effectExtent l="0" t="0" r="19681" b="19050"/>
                <wp:wrapNone/>
                <wp:docPr id="9" name="Rogner et arrondir un rectangle à un seul coi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9" cy="5143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val 16667"/>
                            <a:gd name="f7" fmla="val 29711"/>
                            <a:gd name="f8" fmla="abs f2"/>
                            <a:gd name="f9" fmla="abs f3"/>
                            <a:gd name="f10" fmla="abs f4"/>
                            <a:gd name="f11" fmla="?: f8 f2 1"/>
                            <a:gd name="f12" fmla="?: f9 f3 1"/>
                            <a:gd name="f13" fmla="?: f10 f4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5 f18 1"/>
                            <a:gd name="f24" fmla="+- f22 0 f5"/>
                            <a:gd name="f25" fmla="+- f21 0 f5"/>
                            <a:gd name="f26" fmla="*/ f22 f18 1"/>
                            <a:gd name="f27" fmla="*/ f21 f18 1"/>
                            <a:gd name="f28" fmla="min f25 f24"/>
                            <a:gd name="f29" fmla="*/ f28 f6 1"/>
                            <a:gd name="f30" fmla="*/ f28 f7 1"/>
                            <a:gd name="f31" fmla="*/ f29 1 100000"/>
                            <a:gd name="f32" fmla="*/ f30 1 100000"/>
                            <a:gd name="f33" fmla="+- f21 0 f32"/>
                            <a:gd name="f34" fmla="*/ f31 29289 1"/>
                            <a:gd name="f35" fmla="*/ f31 f18 1"/>
                            <a:gd name="f36" fmla="*/ f32 f18 1"/>
                            <a:gd name="f37" fmla="*/ f34 1 100000"/>
                            <a:gd name="f38" fmla="+- f33 f21 0"/>
                            <a:gd name="f39" fmla="*/ f33 f18 1"/>
                            <a:gd name="f40" fmla="*/ f38 1 2"/>
                            <a:gd name="f41" fmla="*/ f37 f18 1"/>
                            <a:gd name="f42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41" t="f41" r="f42" b="f26"/>
                          <a:pathLst>
                            <a:path>
                              <a:moveTo>
                                <a:pt x="f35" y="f23"/>
                              </a:moveTo>
                              <a:lnTo>
                                <a:pt x="f39" y="f23"/>
                              </a:lnTo>
                              <a:lnTo>
                                <a:pt x="f27" y="f36"/>
                              </a:lnTo>
                              <a:lnTo>
                                <a:pt x="f27" y="f26"/>
                              </a:lnTo>
                              <a:lnTo>
                                <a:pt x="f23" y="f26"/>
                              </a:lnTo>
                              <a:lnTo>
                                <a:pt x="f23" y="f35"/>
                              </a:lnTo>
                              <a:arcTo wR="f35" hR="f35" stAng="f0" swAng="f1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19046">
                          <a:solidFill>
                            <a:srgbClr val="595959"/>
                          </a:solidFill>
                          <a:prstDash val="solid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  <w:t>Document 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0" style="position:absolute;margin-left:66.9pt;margin-top:20.75pt;width:170.95pt;height:4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1069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" adj="-11796480,,5400" path="m85727,l2018250,r152819,152819l2171069,514350,,514350,,85727wa,,171454,171454,,85727,85727,xe" fillcolor="#bfbfbf" strokecolor="#595959" strokeweight=".52906mm">
                <v:stroke joinstyle="miter"/>
                <v:formulas/>
                <v:path arrowok="t" o:connecttype="custom" o:connectlocs="1085535,0;2171069,257175;1085535,514350;0,257175" o:connectangles="270,0,90,180" textboxrect="25108,25108,2094660,514350"/>
                <v:textbox>
                  <w:txbxContent>
                    <w:p w:rsidR="0054049E" w:rsidRDefault="0064449C">
                      <w:pPr>
                        <w:jc w:val="center"/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  <w:t>Document 1</w:t>
                      </w:r>
                    </w:p>
                  </w:txbxContent>
                </v:textbox>
              </v:shape>
            </w:pict>
          </mc:Fallback>
        </mc:AlternateContent>
      </w:r>
    </w:p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-770125</wp:posOffset>
                </wp:positionH>
                <wp:positionV relativeFrom="paragraph">
                  <wp:posOffset>23774</wp:posOffset>
                </wp:positionV>
                <wp:extent cx="1106808" cy="352428"/>
                <wp:effectExtent l="0" t="0" r="0" b="9522"/>
                <wp:wrapNone/>
                <wp:docPr id="10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808" cy="35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right"/>
                              <w:rPr>
                                <w:rFonts w:ascii="Script Ecole 2" w:hAnsi="Script Ecole 2"/>
                                <w:sz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Le panneau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1" type="#_x0000_t202" style="position:absolute;margin-left:-60.65pt;margin-top:1.85pt;width:87.15pt;height:27.7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" stroked="f">
                <v:textbox>
                  <w:txbxContent>
                    <w:p w:rsidR="0054049E" w:rsidRDefault="0064449C">
                      <w:pPr>
                        <w:jc w:val="right"/>
                        <w:rPr>
                          <w:rFonts w:ascii="Script Ecole 2" w:hAnsi="Script Ecole 2"/>
                          <w:sz w:val="24"/>
                        </w:rPr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>Le panneau</w:t>
                      </w:r>
                    </w:p>
                  </w:txbxContent>
                </v:textbox>
              </v:shape>
            </w:pict>
          </mc:Fallback>
        </mc:AlternateContent>
      </w:r>
    </w:p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-803913</wp:posOffset>
                </wp:positionH>
                <wp:positionV relativeFrom="paragraph">
                  <wp:posOffset>315596</wp:posOffset>
                </wp:positionV>
                <wp:extent cx="2171069" cy="514350"/>
                <wp:effectExtent l="0" t="0" r="19681" b="19050"/>
                <wp:wrapNone/>
                <wp:docPr id="11" name="Rogner et arrondir un rectangle à un seul coi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9" cy="5143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val 16667"/>
                            <a:gd name="f7" fmla="val 29711"/>
                            <a:gd name="f8" fmla="abs f2"/>
                            <a:gd name="f9" fmla="abs f3"/>
                            <a:gd name="f10" fmla="abs f4"/>
                            <a:gd name="f11" fmla="?: f8 f2 1"/>
                            <a:gd name="f12" fmla="?: f9 f3 1"/>
                            <a:gd name="f13" fmla="?: f10 f4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5 f18 1"/>
                            <a:gd name="f24" fmla="+- f22 0 f5"/>
                            <a:gd name="f25" fmla="+- f21 0 f5"/>
                            <a:gd name="f26" fmla="*/ f22 f18 1"/>
                            <a:gd name="f27" fmla="*/ f21 f18 1"/>
                            <a:gd name="f28" fmla="min f25 f24"/>
                            <a:gd name="f29" fmla="*/ f28 f6 1"/>
                            <a:gd name="f30" fmla="*/ f28 f7 1"/>
                            <a:gd name="f31" fmla="*/ f29 1 100000"/>
                            <a:gd name="f32" fmla="*/ f30 1 100000"/>
                            <a:gd name="f33" fmla="+- f21 0 f32"/>
                            <a:gd name="f34" fmla="*/ f31 29289 1"/>
                            <a:gd name="f35" fmla="*/ f31 f18 1"/>
                            <a:gd name="f36" fmla="*/ f32 f18 1"/>
                            <a:gd name="f37" fmla="*/ f34 1 100000"/>
                            <a:gd name="f38" fmla="+- f33 f21 0"/>
                            <a:gd name="f39" fmla="*/ f33 f18 1"/>
                            <a:gd name="f40" fmla="*/ f38 1 2"/>
                            <a:gd name="f41" fmla="*/ f37 f18 1"/>
                            <a:gd name="f42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41" t="f41" r="f42" b="f26"/>
                          <a:pathLst>
                            <a:path>
                              <a:moveTo>
                                <a:pt x="f35" y="f23"/>
                              </a:moveTo>
                              <a:lnTo>
                                <a:pt x="f39" y="f23"/>
                              </a:lnTo>
                              <a:lnTo>
                                <a:pt x="f27" y="f36"/>
                              </a:lnTo>
                              <a:lnTo>
                                <a:pt x="f27" y="f26"/>
                              </a:lnTo>
                              <a:lnTo>
                                <a:pt x="f23" y="f26"/>
                              </a:lnTo>
                              <a:lnTo>
                                <a:pt x="f23" y="f35"/>
                              </a:lnTo>
                              <a:arcTo wR="f35" hR="f35" stAng="f0" swAng="f1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19046">
                          <a:solidFill>
                            <a:srgbClr val="595959"/>
                          </a:solidFill>
                          <a:prstDash val="solid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  <w:t>Document 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2" style="position:absolute;margin-left:-63.3pt;margin-top:24.85pt;width:170.95pt;height:40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1069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" adj="-11796480,,5400" path="m85727,l2018250,r152819,152819l2171069,514350,,514350,,85727wa,,171454,171454,,85727,85727,xe" fillcolor="#bfbfbf" strokecolor="#595959" strokeweight=".52906mm">
                <v:stroke joinstyle="miter"/>
                <v:formulas/>
                <v:path arrowok="t" o:connecttype="custom" o:connectlocs="1085535,0;2171069,257175;1085535,514350;0,257175" o:connectangles="270,0,90,180" textboxrect="25108,25108,2094660,514350"/>
                <v:textbox>
                  <w:txbxContent>
                    <w:p w:rsidR="0054049E" w:rsidRDefault="0064449C">
                      <w:pPr>
                        <w:jc w:val="center"/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  <w:t>Document 3</w:t>
                      </w:r>
                    </w:p>
                  </w:txbxContent>
                </v:textbox>
              </v:shape>
            </w:pict>
          </mc:Fallback>
        </mc:AlternateContent>
      </w:r>
    </w:p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-729618</wp:posOffset>
                </wp:positionH>
                <wp:positionV relativeFrom="paragraph">
                  <wp:posOffset>278133</wp:posOffset>
                </wp:positionV>
                <wp:extent cx="4167506" cy="2795906"/>
                <wp:effectExtent l="0" t="0" r="23494" b="23494"/>
                <wp:wrapNone/>
                <wp:docPr id="1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506" cy="2795906"/>
                        </a:xfrm>
                        <a:prstGeom prst="rect">
                          <a:avLst/>
                        </a:prstGeom>
                        <a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a:blipFill>
                        <a:ln w="12701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-57.45pt;margin-top:21.9pt;width:328.15pt;height:220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" strokeweight=".35281mm">
                <v:fill r:id="rId14" o:title="" recolor="t" rotate="t" type="frame"/>
                <v:textbox inset="0,0,0,0"/>
              </v:rect>
            </w:pict>
          </mc:Fallback>
        </mc:AlternateContent>
      </w:r>
    </w:p>
    <w:p w:rsidR="0054049E" w:rsidRDefault="0054049E"/>
    <w:p w:rsidR="0054049E" w:rsidRDefault="0054049E"/>
    <w:p w:rsidR="0054049E" w:rsidRDefault="0054049E"/>
    <w:p w:rsidR="0054049E" w:rsidRDefault="0054049E"/>
    <w:p w:rsidR="0054049E" w:rsidRDefault="0054049E"/>
    <w:p w:rsidR="0054049E" w:rsidRDefault="0054049E"/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-1901</wp:posOffset>
                </wp:positionV>
                <wp:extent cx="1232538" cy="275591"/>
                <wp:effectExtent l="0" t="0" r="5712" b="0"/>
                <wp:wrapNone/>
                <wp:docPr id="1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8" cy="275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54049E" w:rsidRDefault="0064449C">
                            <w:r>
                              <w:rPr>
                                <w:rFonts w:ascii="Script Ecole 2" w:hAnsi="Script Ecole 2" w:cs="Arial"/>
                                <w:color w:val="000000"/>
                                <w:sz w:val="24"/>
                                <w:szCs w:val="24"/>
                                <w:shd w:val="clear" w:color="auto" w:fill="F9F9F9"/>
                              </w:rPr>
                              <w:t>Une affiche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23pt;margin-top:-.15pt;width:97.05pt;height:21.7pt;z-index:251653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" stroked="f">
                <v:textbox>
                  <w:txbxContent>
                    <w:p w:rsidR="0054049E" w:rsidRDefault="0064449C">
                      <w:r>
                        <w:rPr>
                          <w:rFonts w:ascii="Script Ecole 2" w:hAnsi="Script Ecole 2" w:cs="Arial"/>
                          <w:color w:val="000000"/>
                          <w:sz w:val="24"/>
                          <w:szCs w:val="24"/>
                          <w:shd w:val="clear" w:color="auto" w:fill="F9F9F9"/>
                        </w:rPr>
                        <w:t>Une affiche</w:t>
                      </w:r>
                    </w:p>
                  </w:txbxContent>
                </v:textbox>
              </v:shape>
            </w:pict>
          </mc:Fallback>
        </mc:AlternateContent>
      </w:r>
    </w:p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3740252</wp:posOffset>
                </wp:positionH>
                <wp:positionV relativeFrom="paragraph">
                  <wp:posOffset>131445</wp:posOffset>
                </wp:positionV>
                <wp:extent cx="2171069" cy="514350"/>
                <wp:effectExtent l="0" t="0" r="19681" b="19050"/>
                <wp:wrapNone/>
                <wp:docPr id="14" name="Rogner et arrondir un rectangle à un seul coi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9" cy="5143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val 16667"/>
                            <a:gd name="f7" fmla="val 29711"/>
                            <a:gd name="f8" fmla="abs f2"/>
                            <a:gd name="f9" fmla="abs f3"/>
                            <a:gd name="f10" fmla="abs f4"/>
                            <a:gd name="f11" fmla="?: f8 f2 1"/>
                            <a:gd name="f12" fmla="?: f9 f3 1"/>
                            <a:gd name="f13" fmla="?: f10 f4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5 f18 1"/>
                            <a:gd name="f24" fmla="+- f22 0 f5"/>
                            <a:gd name="f25" fmla="+- f21 0 f5"/>
                            <a:gd name="f26" fmla="*/ f22 f18 1"/>
                            <a:gd name="f27" fmla="*/ f21 f18 1"/>
                            <a:gd name="f28" fmla="min f25 f24"/>
                            <a:gd name="f29" fmla="*/ f28 f6 1"/>
                            <a:gd name="f30" fmla="*/ f28 f7 1"/>
                            <a:gd name="f31" fmla="*/ f29 1 100000"/>
                            <a:gd name="f32" fmla="*/ f30 1 100000"/>
                            <a:gd name="f33" fmla="+- f21 0 f32"/>
                            <a:gd name="f34" fmla="*/ f31 29289 1"/>
                            <a:gd name="f35" fmla="*/ f31 f18 1"/>
                            <a:gd name="f36" fmla="*/ f32 f18 1"/>
                            <a:gd name="f37" fmla="*/ f34 1 100000"/>
                            <a:gd name="f38" fmla="+- f33 f21 0"/>
                            <a:gd name="f39" fmla="*/ f33 f18 1"/>
                            <a:gd name="f40" fmla="*/ f38 1 2"/>
                            <a:gd name="f41" fmla="*/ f37 f18 1"/>
                            <a:gd name="f42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41" t="f41" r="f42" b="f26"/>
                          <a:pathLst>
                            <a:path>
                              <a:moveTo>
                                <a:pt x="f35" y="f23"/>
                              </a:moveTo>
                              <a:lnTo>
                                <a:pt x="f39" y="f23"/>
                              </a:lnTo>
                              <a:lnTo>
                                <a:pt x="f27" y="f36"/>
                              </a:lnTo>
                              <a:lnTo>
                                <a:pt x="f27" y="f26"/>
                              </a:lnTo>
                              <a:lnTo>
                                <a:pt x="f23" y="f26"/>
                              </a:lnTo>
                              <a:lnTo>
                                <a:pt x="f23" y="f35"/>
                              </a:lnTo>
                              <a:arcTo wR="f35" hR="f35" stAng="f0" swAng="f1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19046">
                          <a:solidFill>
                            <a:srgbClr val="595959"/>
                          </a:solidFill>
                          <a:prstDash val="solid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  <w:t>Document 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4" style="position:absolute;margin-left:294.5pt;margin-top:10.35pt;width:170.95pt;height:40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1069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" adj="-11796480,,5400" path="m85727,l2018250,r152819,152819l2171069,514350,,514350,,85727wa,,171454,171454,,85727,85727,xe" fillcolor="#bfbfbf" strokecolor="#595959" strokeweight=".52906mm">
                <v:stroke joinstyle="miter"/>
                <v:formulas/>
                <v:path arrowok="t" o:connecttype="custom" o:connectlocs="1085535,0;2171069,257175;1085535,514350;0,257175" o:connectangles="270,0,90,180" textboxrect="25108,25108,2094660,514350"/>
                <v:textbox>
                  <w:txbxContent>
                    <w:p w:rsidR="0054049E" w:rsidRDefault="0064449C">
                      <w:pPr>
                        <w:jc w:val="center"/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  <w:t>Document 4</w:t>
                      </w:r>
                    </w:p>
                  </w:txbxContent>
                </v:textbox>
              </v:shape>
            </w:pict>
          </mc:Fallback>
        </mc:AlternateContent>
      </w:r>
    </w:p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2874763</wp:posOffset>
                </wp:positionH>
                <wp:positionV relativeFrom="paragraph">
                  <wp:posOffset>259744</wp:posOffset>
                </wp:positionV>
                <wp:extent cx="3648712" cy="4051935"/>
                <wp:effectExtent l="0" t="0" r="27938" b="24765"/>
                <wp:wrapNone/>
                <wp:docPr id="15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2" cy="4051935"/>
                        </a:xfrm>
                        <a:prstGeom prst="rect">
                          <a:avLst/>
                        </a:prstGeom>
                        <a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a:blipFill>
                        <a:ln w="12701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226.35pt;margin-top:20.45pt;width:287.3pt;height:319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" strokeweight=".35281mm">
                <v:fill r:id="rId16" o:title="" recolor="t" rotate="t" type="frame"/>
                <v:textbox inset="0,0,0,0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-724533</wp:posOffset>
                </wp:positionH>
                <wp:positionV relativeFrom="paragraph">
                  <wp:posOffset>193633</wp:posOffset>
                </wp:positionV>
                <wp:extent cx="3990341" cy="352428"/>
                <wp:effectExtent l="0" t="0" r="0" b="9522"/>
                <wp:wrapNone/>
                <wp:docPr id="16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341" cy="35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rPr>
                                <w:rFonts w:ascii="Script Ecole 2" w:hAnsi="Script Ecole 2"/>
                                <w:sz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L’Hôtel de ville du Mans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35" type="#_x0000_t202" style="position:absolute;margin-left:-57.05pt;margin-top:15.25pt;width:314.2pt;height:27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" stroked="f">
                <v:textbox>
                  <w:txbxContent>
                    <w:p w:rsidR="0054049E" w:rsidRDefault="0064449C">
                      <w:pPr>
                        <w:rPr>
                          <w:rFonts w:ascii="Script Ecole 2" w:hAnsi="Script Ecole 2"/>
                          <w:sz w:val="24"/>
                        </w:rPr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>L’Hôtel de ville du Mans</w:t>
                      </w:r>
                    </w:p>
                  </w:txbxContent>
                </v:textbox>
              </v:shape>
            </w:pict>
          </mc:Fallback>
        </mc:AlternateContent>
      </w:r>
    </w:p>
    <w:p w:rsidR="0054049E" w:rsidRDefault="0054049E"/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-774067</wp:posOffset>
                </wp:positionH>
                <wp:positionV relativeFrom="paragraph">
                  <wp:posOffset>140973</wp:posOffset>
                </wp:positionV>
                <wp:extent cx="2171069" cy="514350"/>
                <wp:effectExtent l="0" t="0" r="19681" b="19050"/>
                <wp:wrapNone/>
                <wp:docPr id="17" name="Rogner et arrondir un rectangle à un seul coi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9" cy="5143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val 16667"/>
                            <a:gd name="f7" fmla="val 29711"/>
                            <a:gd name="f8" fmla="abs f2"/>
                            <a:gd name="f9" fmla="abs f3"/>
                            <a:gd name="f10" fmla="abs f4"/>
                            <a:gd name="f11" fmla="?: f8 f2 1"/>
                            <a:gd name="f12" fmla="?: f9 f3 1"/>
                            <a:gd name="f13" fmla="?: f10 f4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5 f18 1"/>
                            <a:gd name="f24" fmla="+- f22 0 f5"/>
                            <a:gd name="f25" fmla="+- f21 0 f5"/>
                            <a:gd name="f26" fmla="*/ f22 f18 1"/>
                            <a:gd name="f27" fmla="*/ f21 f18 1"/>
                            <a:gd name="f28" fmla="min f25 f24"/>
                            <a:gd name="f29" fmla="*/ f28 f6 1"/>
                            <a:gd name="f30" fmla="*/ f28 f7 1"/>
                            <a:gd name="f31" fmla="*/ f29 1 100000"/>
                            <a:gd name="f32" fmla="*/ f30 1 100000"/>
                            <a:gd name="f33" fmla="+- f21 0 f32"/>
                            <a:gd name="f34" fmla="*/ f31 29289 1"/>
                            <a:gd name="f35" fmla="*/ f31 f18 1"/>
                            <a:gd name="f36" fmla="*/ f32 f18 1"/>
                            <a:gd name="f37" fmla="*/ f34 1 100000"/>
                            <a:gd name="f38" fmla="+- f33 f21 0"/>
                            <a:gd name="f39" fmla="*/ f33 f18 1"/>
                            <a:gd name="f40" fmla="*/ f38 1 2"/>
                            <a:gd name="f41" fmla="*/ f37 f18 1"/>
                            <a:gd name="f42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41" t="f41" r="f42" b="f26"/>
                          <a:pathLst>
                            <a:path>
                              <a:moveTo>
                                <a:pt x="f35" y="f23"/>
                              </a:moveTo>
                              <a:lnTo>
                                <a:pt x="f39" y="f23"/>
                              </a:lnTo>
                              <a:lnTo>
                                <a:pt x="f27" y="f36"/>
                              </a:lnTo>
                              <a:lnTo>
                                <a:pt x="f27" y="f26"/>
                              </a:lnTo>
                              <a:lnTo>
                                <a:pt x="f23" y="f26"/>
                              </a:lnTo>
                              <a:lnTo>
                                <a:pt x="f23" y="f35"/>
                              </a:lnTo>
                              <a:arcTo wR="f35" hR="f35" stAng="f0" swAng="f1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19046">
                          <a:solidFill>
                            <a:srgbClr val="595959"/>
                          </a:solidFill>
                          <a:prstDash val="solid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000000"/>
                                <w:sz w:val="32"/>
                              </w:rPr>
                              <w:t>Document 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6" style="position:absolute;margin-left:-60.95pt;margin-top:11.1pt;width:170.95pt;height:40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1069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" adj="-11796480,,5400" path="m85727,l2018250,r152819,152819l2171069,514350,,514350,,85727wa,,171454,171454,,85727,85727,xe" fillcolor="#bfbfbf" strokecolor="#595959" strokeweight=".52906mm">
                <v:stroke joinstyle="miter"/>
                <v:formulas/>
                <v:path arrowok="t" o:connecttype="custom" o:connectlocs="1085535,0;2171069,257175;1085535,514350;0,257175" o:connectangles="270,0,90,180" textboxrect="25108,25108,2094660,514350"/>
                <v:textbox>
                  <w:txbxContent>
                    <w:p w:rsidR="0054049E" w:rsidRDefault="0064449C">
                      <w:pPr>
                        <w:jc w:val="center"/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000000"/>
                          <w:sz w:val="32"/>
                        </w:rPr>
                        <w:t>Document 5</w:t>
                      </w:r>
                    </w:p>
                  </w:txbxContent>
                </v:textbox>
              </v:shape>
            </w:pict>
          </mc:Fallback>
        </mc:AlternateContent>
      </w:r>
    </w:p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-748564</wp:posOffset>
                </wp:positionH>
                <wp:positionV relativeFrom="paragraph">
                  <wp:posOffset>154305</wp:posOffset>
                </wp:positionV>
                <wp:extent cx="3540127" cy="2838453"/>
                <wp:effectExtent l="0" t="0" r="22223" b="19047"/>
                <wp:wrapNone/>
                <wp:docPr id="1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127" cy="2838453"/>
                        </a:xfrm>
                        <a:prstGeom prst="rect">
                          <a:avLst/>
                        </a:prstGeom>
                        <a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a:blipFill>
                        <a:ln w="12701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58.95pt;margin-top:12.15pt;width:278.75pt;height:223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" strokeweight=".35281mm">
                <v:fill r:id="rId18" o:title="" recolor="t" rotate="t" type="frame"/>
                <v:textbox inset="0,0,0,0"/>
              </v:rect>
            </w:pict>
          </mc:Fallback>
        </mc:AlternateContent>
      </w:r>
    </w:p>
    <w:p w:rsidR="0054049E" w:rsidRDefault="0054049E"/>
    <w:p w:rsidR="0054049E" w:rsidRDefault="0054049E"/>
    <w:p w:rsidR="0054049E" w:rsidRDefault="0054049E"/>
    <w:p w:rsidR="0054049E" w:rsidRDefault="0054049E"/>
    <w:p w:rsidR="0054049E" w:rsidRDefault="0054049E"/>
    <w:p w:rsidR="0054049E" w:rsidRDefault="0054049E"/>
    <w:p w:rsidR="0054049E" w:rsidRDefault="0054049E"/>
    <w:p w:rsidR="0054049E" w:rsidRDefault="006444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-753749</wp:posOffset>
                </wp:positionH>
                <wp:positionV relativeFrom="paragraph">
                  <wp:posOffset>417094</wp:posOffset>
                </wp:positionV>
                <wp:extent cx="3447416" cy="352428"/>
                <wp:effectExtent l="0" t="0" r="634" b="9522"/>
                <wp:wrapNone/>
                <wp:docPr id="19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6" cy="35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rPr>
                                <w:rFonts w:ascii="Script Ecole 2" w:hAnsi="Script Ecole 2"/>
                                <w:sz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La cathédrale Sait-Julien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-59.35pt;margin-top:32.85pt;width:271.45pt;height:27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" stroked="f">
                <v:textbox>
                  <w:txbxContent>
                    <w:p w:rsidR="0054049E" w:rsidRDefault="0064449C">
                      <w:pPr>
                        <w:rPr>
                          <w:rFonts w:ascii="Script Ecole 2" w:hAnsi="Script Ecole 2"/>
                          <w:sz w:val="24"/>
                        </w:rPr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>La cathédrale Sait-Julien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3427244</wp:posOffset>
                </wp:positionH>
                <wp:positionV relativeFrom="paragraph">
                  <wp:posOffset>755458</wp:posOffset>
                </wp:positionV>
                <wp:extent cx="3095628" cy="352428"/>
                <wp:effectExtent l="0" t="0" r="9522" b="9522"/>
                <wp:wrapNone/>
                <wp:docPr id="20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8" cy="35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rPr>
                                <w:rFonts w:ascii="Script Ecole 2" w:hAnsi="Script Ecole 2"/>
                                <w:sz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Les communes de Le Mans Métropole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269.85pt;margin-top:59.5pt;width:243.75pt;height:27.75pt;z-index:251654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" stroked="f">
                <v:textbox>
                  <w:txbxContent>
                    <w:p w:rsidR="0054049E" w:rsidRDefault="0064449C">
                      <w:pPr>
                        <w:rPr>
                          <w:rFonts w:ascii="Script Ecole 2" w:hAnsi="Script Ecole 2"/>
                          <w:sz w:val="24"/>
                        </w:rPr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>Les communes de Le Mans Métropole</w:t>
                      </w:r>
                    </w:p>
                  </w:txbxContent>
                </v:textbox>
              </v:shape>
            </w:pict>
          </mc:Fallback>
        </mc:AlternateContent>
      </w:r>
    </w:p>
    <w:p w:rsidR="0054049E" w:rsidRDefault="0064449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4298951</wp:posOffset>
                </wp:positionH>
                <wp:positionV relativeFrom="paragraph">
                  <wp:posOffset>6595740</wp:posOffset>
                </wp:positionV>
                <wp:extent cx="2051685" cy="2922907"/>
                <wp:effectExtent l="0" t="0" r="24765" b="10793"/>
                <wp:wrapNone/>
                <wp:docPr id="2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922907"/>
                        </a:xfrm>
                        <a:prstGeom prst="rect">
                          <a:avLst/>
                        </a:prstGeom>
                        <a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a:blipFill>
                        <a:ln w="12701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38.5pt;margin-top:519.35pt;width:161.55pt;height:230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" strokeweight=".35281mm">
                <v:fill r:id="rId20" o:title="" recolor="t" rotate="t" type="frame"/>
                <v:textbox inset="0,0,0,0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-166365</wp:posOffset>
                </wp:positionH>
                <wp:positionV relativeFrom="paragraph">
                  <wp:posOffset>6861813</wp:posOffset>
                </wp:positionV>
                <wp:extent cx="3763012" cy="2656844"/>
                <wp:effectExtent l="0" t="0" r="27938" b="10156"/>
                <wp:wrapNone/>
                <wp:docPr id="2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2" cy="2656844"/>
                        </a:xfrm>
                        <a:prstGeom prst="rect">
                          <a:avLst/>
                        </a:prstGeom>
                        <a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a:blipFill>
                        <a:ln w="12701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13.1pt;margin-top:540.3pt;width:296.3pt;height:209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" strokeweight=".35281mm">
                <v:fill r:id="rId22" o:title="" recolor="t" rotate="t" type="frame"/>
                <v:textbox inset="0,0,0,0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-697778</wp:posOffset>
                </wp:positionH>
                <wp:positionV relativeFrom="paragraph">
                  <wp:posOffset>567494</wp:posOffset>
                </wp:positionV>
                <wp:extent cx="7133591" cy="6230621"/>
                <wp:effectExtent l="0" t="0" r="10159" b="17779"/>
                <wp:wrapNone/>
                <wp:docPr id="23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1" cy="6230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both"/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</w:rPr>
                              <w:t xml:space="preserve">Le Mans : 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(wikipédia : </w:t>
                            </w:r>
                            <w:hyperlink r:id="rId23" w:history="1">
                              <w:r>
                                <w:t>http://fr.wikipedia.org/wiki/Le_Mans</w:t>
                              </w:r>
                            </w:hyperlink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)</w:t>
                            </w:r>
                          </w:p>
                          <w:p w:rsidR="0054049E" w:rsidRDefault="0064449C">
                            <w:pPr>
                              <w:jc w:val="both"/>
                            </w:pPr>
                            <w:r>
                              <w:rPr>
                                <w:rFonts w:ascii="Script Ecole 2" w:hAnsi="Script Ecole 2"/>
                                <w:b/>
                                <w:sz w:val="24"/>
                              </w:rPr>
                              <w:t>Etymologie :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 Du moyen-français </w:t>
                            </w:r>
                            <w:r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>Celmans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, du latin </w:t>
                            </w:r>
                            <w:r>
                              <w:rPr>
                                <w:rFonts w:ascii="Script Ecole 2" w:hAnsi="Script Ecole 2"/>
                                <w:i/>
                                <w:sz w:val="24"/>
                              </w:rPr>
                              <w:t>Cenomani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, nom de la tribu gauloise locale.</w:t>
                            </w:r>
                          </w:p>
                          <w:p w:rsidR="0054049E" w:rsidRDefault="0064449C">
                            <w:pPr>
                              <w:jc w:val="both"/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La ville compte 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24"/>
                              </w:rPr>
                              <w:t>142 626 habitants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,  ce qui en fait la première ville du département de la Sarthe, la troisième ville des Pays de la Loire pour le nombre d'habitants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 intra-muros après Nantes et Angers et 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24"/>
                              </w:rPr>
                              <w:t>la vingtième ville de France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. Avec 322 122 habitants, l'espace urbain du Mans est le 16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 espace urbain français et le 2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 de la région. </w:t>
                            </w:r>
                          </w:p>
                          <w:p w:rsidR="0054049E" w:rsidRDefault="0064449C">
                            <w:pPr>
                              <w:jc w:val="both"/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La ville du Mans, labellisée Ville d'art et d'histoire, possède 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24"/>
                              </w:rPr>
                              <w:t xml:space="preserve">la cathédrale 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24"/>
                              </w:rPr>
                              <w:t>Saint-Julien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, monument le plus visité des Pays de la Loire en 2009, et le palais des comtes du Maine. </w:t>
                            </w:r>
                          </w:p>
                          <w:p w:rsidR="0054049E" w:rsidRDefault="0064449C">
                            <w:pPr>
                              <w:jc w:val="both"/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L'Automobile Club de l'Ouest et la ville du Mans organisent chaque année l'une des plus importante course automobile au monde, à savoir 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24"/>
                              </w:rPr>
                              <w:t xml:space="preserve">les 24 Heures du 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24"/>
                              </w:rPr>
                              <w:t>Mans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, dont l'édition 2013 a rassemblé plus de 245 000 personnes.</w:t>
                            </w:r>
                            <w:r>
                              <w:t xml:space="preserve"> </w:t>
                            </w:r>
                          </w:p>
                          <w:p w:rsidR="0054049E" w:rsidRDefault="0064449C">
                            <w:pPr>
                              <w:jc w:val="both"/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Économiquement, la ville est marquée par les Mutuelles du Mans Assurances, l'industrie automobile (l'Usine Renault ACI du Mans par exemple) et ses technopôles Novaxis (gare), Université-Oues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t (au nord!) et Technoparc (circuit). Quant à la vie culturelle, la ville du Mans accueille des festivals, des musées et des manifestations comme 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24"/>
                              </w:rPr>
                              <w:t>La Nuit des Chimères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 mettant en valeur le patrimoine historique de la ville.</w:t>
                            </w:r>
                            <w:r>
                              <w:t xml:space="preserve"> </w:t>
                            </w:r>
                          </w:p>
                          <w:p w:rsidR="0054049E" w:rsidRDefault="0064449C">
                            <w:pPr>
                              <w:jc w:val="both"/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Le maire est 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24"/>
                              </w:rPr>
                              <w:t>Jean-Claude Boulard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 (PS), il a été élu pour la première fois à cette fonction à l'issue du renouvellement du conseil municipal en 2001. Il a été réélu en 2008. Pour le mandat qui court de 2008 à 2014, le conseil muncipal du Mans compte 16 adjoints, soit le maximum autorisé p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ar les textes.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39" type="#_x0000_t202" style="position:absolute;margin-left:-54.95pt;margin-top:44.7pt;width:561.7pt;height:490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" strokeweight=".35281mm">
                <v:stroke dashstyle="dot"/>
                <v:textbox>
                  <w:txbxContent>
                    <w:p w:rsidR="0054049E" w:rsidRDefault="0064449C">
                      <w:pPr>
                        <w:jc w:val="both"/>
                      </w:pPr>
                      <w:r>
                        <w:rPr>
                          <w:rFonts w:ascii="Arial Rounded MT Bold" w:hAnsi="Arial Rounded MT Bold"/>
                          <w:sz w:val="36"/>
                        </w:rPr>
                        <w:t xml:space="preserve">Le Mans : 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(wikipédia : </w:t>
                      </w:r>
                      <w:hyperlink r:id="rId24" w:history="1">
                        <w:r>
                          <w:t>http://fr.wikipedia.org/wiki/Le_Mans</w:t>
                        </w:r>
                      </w:hyperlink>
                      <w:r>
                        <w:rPr>
                          <w:rFonts w:ascii="Script Ecole 2" w:hAnsi="Script Ecole 2"/>
                          <w:sz w:val="24"/>
                        </w:rPr>
                        <w:t>)</w:t>
                      </w:r>
                    </w:p>
                    <w:p w:rsidR="0054049E" w:rsidRDefault="0064449C">
                      <w:pPr>
                        <w:jc w:val="both"/>
                      </w:pPr>
                      <w:r>
                        <w:rPr>
                          <w:rFonts w:ascii="Script Ecole 2" w:hAnsi="Script Ecole 2"/>
                          <w:b/>
                          <w:sz w:val="24"/>
                        </w:rPr>
                        <w:t>Etymologie :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 Du moyen-français </w:t>
                      </w:r>
                      <w:r>
                        <w:rPr>
                          <w:rFonts w:ascii="Script Ecole 2" w:hAnsi="Script Ecole 2"/>
                          <w:i/>
                          <w:sz w:val="24"/>
                        </w:rPr>
                        <w:t>Celmans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, du latin </w:t>
                      </w:r>
                      <w:r>
                        <w:rPr>
                          <w:rFonts w:ascii="Script Ecole 2" w:hAnsi="Script Ecole 2"/>
                          <w:i/>
                          <w:sz w:val="24"/>
                        </w:rPr>
                        <w:t>Cenomani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>, nom de la tribu gauloise locale.</w:t>
                      </w:r>
                    </w:p>
                    <w:p w:rsidR="0054049E" w:rsidRDefault="0064449C">
                      <w:pPr>
                        <w:jc w:val="both"/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 xml:space="preserve">La ville compte </w:t>
                      </w:r>
                      <w:r>
                        <w:rPr>
                          <w:rFonts w:ascii="Script Ecole 2" w:hAnsi="Script Ecole 2"/>
                          <w:b/>
                          <w:sz w:val="24"/>
                        </w:rPr>
                        <w:t>142 626 habitants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>,  ce qui en fait la première ville du département de la Sarthe, la troisième ville des Pays de la Loire pour le nombre d'habitants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 intra-muros après Nantes et Angers et </w:t>
                      </w:r>
                      <w:r>
                        <w:rPr>
                          <w:rFonts w:ascii="Script Ecole 2" w:hAnsi="Script Ecole 2"/>
                          <w:b/>
                          <w:sz w:val="24"/>
                        </w:rPr>
                        <w:t>la vingtième ville de France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>. Avec 322 122 habitants, l'espace urbain du Mans est le 16</w:t>
                      </w:r>
                      <w:r>
                        <w:rPr>
                          <w:rFonts w:ascii="Script Ecole 2" w:hAnsi="Script Ecole 2"/>
                          <w:sz w:val="24"/>
                          <w:vertAlign w:val="superscript"/>
                        </w:rPr>
                        <w:t>e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 espace urbain français et le 2</w:t>
                      </w:r>
                      <w:r>
                        <w:rPr>
                          <w:rFonts w:ascii="Script Ecole 2" w:hAnsi="Script Ecole 2"/>
                          <w:sz w:val="24"/>
                          <w:vertAlign w:val="superscript"/>
                        </w:rPr>
                        <w:t>e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 de la région. </w:t>
                      </w:r>
                    </w:p>
                    <w:p w:rsidR="0054049E" w:rsidRDefault="0064449C">
                      <w:pPr>
                        <w:jc w:val="both"/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 xml:space="preserve">La ville du Mans, labellisée Ville d'art et d'histoire, possède </w:t>
                      </w:r>
                      <w:r>
                        <w:rPr>
                          <w:rFonts w:ascii="Script Ecole 2" w:hAnsi="Script Ecole 2"/>
                          <w:b/>
                          <w:sz w:val="24"/>
                        </w:rPr>
                        <w:t xml:space="preserve">la cathédrale </w:t>
                      </w:r>
                      <w:r>
                        <w:rPr>
                          <w:rFonts w:ascii="Script Ecole 2" w:hAnsi="Script Ecole 2"/>
                          <w:b/>
                          <w:sz w:val="24"/>
                        </w:rPr>
                        <w:t>Saint-Julien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, monument le plus visité des Pays de la Loire en 2009, et le palais des comtes du Maine. </w:t>
                      </w:r>
                    </w:p>
                    <w:p w:rsidR="0054049E" w:rsidRDefault="0064449C">
                      <w:pPr>
                        <w:jc w:val="both"/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 xml:space="preserve">L'Automobile Club de l'Ouest et la ville du Mans organisent chaque année l'une des plus importante course automobile au monde, à savoir </w:t>
                      </w:r>
                      <w:r>
                        <w:rPr>
                          <w:rFonts w:ascii="Script Ecole 2" w:hAnsi="Script Ecole 2"/>
                          <w:b/>
                          <w:sz w:val="24"/>
                        </w:rPr>
                        <w:t xml:space="preserve">les 24 Heures du </w:t>
                      </w:r>
                      <w:r>
                        <w:rPr>
                          <w:rFonts w:ascii="Script Ecole 2" w:hAnsi="Script Ecole 2"/>
                          <w:b/>
                          <w:sz w:val="24"/>
                        </w:rPr>
                        <w:t>Mans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>, dont l'édition 2013 a rassemblé plus de 245 000 personnes.</w:t>
                      </w:r>
                      <w:r>
                        <w:t xml:space="preserve"> </w:t>
                      </w:r>
                    </w:p>
                    <w:p w:rsidR="0054049E" w:rsidRDefault="0064449C">
                      <w:pPr>
                        <w:jc w:val="both"/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>Économiquement, la ville est marquée par les Mutuelles du Mans Assurances, l'industrie automobile (l'Usine Renault ACI du Mans par exemple) et ses technopôles Novaxis (gare), Université-Oues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t (au nord!) et Technoparc (circuit). Quant à la vie culturelle, la ville du Mans accueille des festivals, des musées et des manifestations comme </w:t>
                      </w:r>
                      <w:r>
                        <w:rPr>
                          <w:rFonts w:ascii="Script Ecole 2" w:hAnsi="Script Ecole 2"/>
                          <w:b/>
                          <w:sz w:val="24"/>
                        </w:rPr>
                        <w:t>La Nuit des Chimères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 mettant en valeur le patrimoine historique de la ville.</w:t>
                      </w:r>
                      <w:r>
                        <w:t xml:space="preserve"> </w:t>
                      </w:r>
                    </w:p>
                    <w:p w:rsidR="0054049E" w:rsidRDefault="0064449C">
                      <w:pPr>
                        <w:jc w:val="both"/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 xml:space="preserve">Le maire est </w:t>
                      </w:r>
                      <w:r>
                        <w:rPr>
                          <w:rFonts w:ascii="Script Ecole 2" w:hAnsi="Script Ecole 2"/>
                          <w:b/>
                          <w:sz w:val="24"/>
                        </w:rPr>
                        <w:t>Jean-Claude Boulard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 (PS), il a été élu pour la première fois à cette fonction à l'issue du renouvellement du conseil municipal en 2001. Il a été réélu en 2008. Pour le mandat qui court de 2008 à 2014, le conseil muncipal du Mans compte 16 adjoints, soit le maximum autorisé p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>ar les textes.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4628327</wp:posOffset>
                </wp:positionH>
                <wp:positionV relativeFrom="paragraph">
                  <wp:posOffset>9254020</wp:posOffset>
                </wp:positionV>
                <wp:extent cx="1807211" cy="352428"/>
                <wp:effectExtent l="0" t="0" r="21589" b="28572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1" cy="35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rPr>
                                <w:rFonts w:ascii="Script Ecole 2" w:hAnsi="Script Ecole 2"/>
                                <w:sz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Jean-Claude Boulard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364.45pt;margin-top:728.65pt;width:142.3pt;height:27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" strokeweight=".35281mm">
                <v:textbox>
                  <w:txbxContent>
                    <w:p w:rsidR="0054049E" w:rsidRDefault="0064449C">
                      <w:pPr>
                        <w:rPr>
                          <w:rFonts w:ascii="Script Ecole 2" w:hAnsi="Script Ecole 2"/>
                          <w:sz w:val="24"/>
                        </w:rPr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>Jean-Claude Boulard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822676</wp:posOffset>
                </wp:positionH>
                <wp:positionV relativeFrom="paragraph">
                  <wp:posOffset>9371255</wp:posOffset>
                </wp:positionV>
                <wp:extent cx="3274695" cy="352428"/>
                <wp:effectExtent l="0" t="0" r="20955" b="28572"/>
                <wp:wrapNone/>
                <wp:docPr id="25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695" cy="35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rPr>
                                <w:rFonts w:ascii="Script Ecole 2" w:hAnsi="Script Ecole 2"/>
                                <w:sz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>Le conseil municipal du Mans élu en 2008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64.8pt;margin-top:737.9pt;width:257.85pt;height:27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" strokeweight=".35281mm">
                <v:textbox>
                  <w:txbxContent>
                    <w:p w:rsidR="0054049E" w:rsidRDefault="0064449C">
                      <w:pPr>
                        <w:rPr>
                          <w:rFonts w:ascii="Script Ecole 2" w:hAnsi="Script Ecole 2"/>
                          <w:sz w:val="24"/>
                        </w:rPr>
                      </w:pPr>
                      <w:r>
                        <w:rPr>
                          <w:rFonts w:ascii="Script Ecole 2" w:hAnsi="Script Ecole 2"/>
                          <w:sz w:val="24"/>
                        </w:rPr>
                        <w:t>Le conseil municipal du Mans élu en 2008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5845173</wp:posOffset>
                </wp:positionH>
                <wp:positionV relativeFrom="paragraph">
                  <wp:posOffset>290834</wp:posOffset>
                </wp:positionV>
                <wp:extent cx="742950" cy="714375"/>
                <wp:effectExtent l="0" t="0" r="19050" b="28575"/>
                <wp:wrapNone/>
                <wp:docPr id="2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143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19046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  <w:rPr>
                                <w:rFonts w:ascii="Fineliner Script" w:hAnsi="Fineliner Script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Fineliner Script" w:hAnsi="Fineliner Script"/>
                                <w:color w:val="000000"/>
                                <w:sz w:val="40"/>
                              </w:rPr>
                              <w:t>lire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Ellipse 36" o:spid="_x0000_s1042" style="position:absolute;margin-left:460.25pt;margin-top:22.9pt;width:58.5pt;height:56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14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" adj="-11796480,,5400" path="m,357188at,,742950,714376,,357188,,357188xe" fillcolor="#bfbfbf" strokeweight=".52906mm">
                <v:stroke joinstyle="miter"/>
                <v:formulas/>
                <v:path arrowok="t" o:connecttype="custom" o:connectlocs="371475,0;742950,357188;371475,714375;0,357188;108803,104618;108803,609757;634147,609757;634147,104618" o:connectangles="270,0,90,180,270,90,90,270" textboxrect="108803,104618,634147,609757"/>
                <v:textbox>
                  <w:txbxContent>
                    <w:p w:rsidR="0054049E" w:rsidRDefault="0064449C">
                      <w:pPr>
                        <w:jc w:val="center"/>
                        <w:rPr>
                          <w:rFonts w:ascii="Fineliner Script" w:hAnsi="Fineliner Script"/>
                          <w:color w:val="000000"/>
                          <w:sz w:val="40"/>
                        </w:rPr>
                      </w:pPr>
                      <w:r>
                        <w:rPr>
                          <w:rFonts w:ascii="Fineliner Script" w:hAnsi="Fineliner Script"/>
                          <w:color w:val="000000"/>
                          <w:sz w:val="40"/>
                        </w:rPr>
                        <w:t>lire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233684</wp:posOffset>
                </wp:positionH>
                <wp:positionV relativeFrom="paragraph">
                  <wp:posOffset>-730248</wp:posOffset>
                </wp:positionV>
                <wp:extent cx="5361941" cy="866778"/>
                <wp:effectExtent l="0" t="0" r="0" b="0"/>
                <wp:wrapNone/>
                <wp:docPr id="2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941" cy="866778"/>
                        </a:xfrm>
                        <a:prstGeom prst="rect">
                          <a:avLst/>
                        </a:prstGeom>
                        <a:noFill/>
                        <a:ln w="19046">
                          <a:noFill/>
                          <a:prstDash val="dot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</w:pPr>
                            <w:r>
                              <w:rPr>
                                <w:rFonts w:ascii="Fineliner Script" w:hAnsi="Fineliner Script"/>
                                <w:i/>
                                <w:sz w:val="60"/>
                                <w:szCs w:val="60"/>
                              </w:rPr>
                              <w:t>Le découpage administratif de la France</w:t>
                            </w:r>
                            <w:r>
                              <w:rPr>
                                <w:rFonts w:ascii="Fineliner Script" w:hAnsi="Fineliner Script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     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Le Mans : notre commune</w:t>
                            </w:r>
                          </w:p>
                          <w:p w:rsidR="0054049E" w:rsidRDefault="0054049E">
                            <w:pPr>
                              <w:jc w:val="center"/>
                              <w:rPr>
                                <w:rFonts w:ascii="Fineliner Script" w:hAnsi="Fineliner Script"/>
                                <w:sz w:val="48"/>
                              </w:rPr>
                            </w:pPr>
                          </w:p>
                          <w:p w:rsidR="0054049E" w:rsidRDefault="0054049E">
                            <w:pPr>
                              <w:jc w:val="center"/>
                              <w:rPr>
                                <w:rFonts w:ascii="Fineliner Script" w:hAnsi="Fineliner Script"/>
                                <w:sz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8.4pt;margin-top:-57.5pt;width:422.2pt;height:68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" filled="f" stroked="f" strokeweight=".52906mm">
                <v:stroke dashstyle="dot"/>
                <v:textbox>
                  <w:txbxContent>
                    <w:p w:rsidR="0054049E" w:rsidRDefault="0064449C">
                      <w:pPr>
                        <w:jc w:val="center"/>
                      </w:pPr>
                      <w:r>
                        <w:rPr>
                          <w:rFonts w:ascii="Fineliner Script" w:hAnsi="Fineliner Script"/>
                          <w:i/>
                          <w:sz w:val="60"/>
                          <w:szCs w:val="60"/>
                        </w:rPr>
                        <w:t>Le découpage administratif de la France</w:t>
                      </w:r>
                      <w:r>
                        <w:rPr>
                          <w:rFonts w:ascii="Fineliner Script" w:hAnsi="Fineliner Script"/>
                          <w:sz w:val="72"/>
                        </w:rPr>
                        <w:t xml:space="preserve">     </w:t>
                      </w:r>
                      <w:r>
                        <w:rPr>
                          <w:b/>
                          <w:sz w:val="40"/>
                        </w:rPr>
                        <w:t xml:space="preserve">       </w:t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>Le Mans : notre commune</w:t>
                      </w:r>
                    </w:p>
                    <w:p w:rsidR="0054049E" w:rsidRDefault="0054049E">
                      <w:pPr>
                        <w:jc w:val="center"/>
                        <w:rPr>
                          <w:rFonts w:ascii="Fineliner Script" w:hAnsi="Fineliner Script"/>
                          <w:sz w:val="48"/>
                        </w:rPr>
                      </w:pPr>
                    </w:p>
                    <w:p w:rsidR="0054049E" w:rsidRDefault="0054049E">
                      <w:pPr>
                        <w:jc w:val="center"/>
                        <w:rPr>
                          <w:rFonts w:ascii="Fineliner Script" w:hAnsi="Fineliner Script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-594990</wp:posOffset>
                </wp:positionH>
                <wp:positionV relativeFrom="paragraph">
                  <wp:posOffset>-518793</wp:posOffset>
                </wp:positionV>
                <wp:extent cx="800100" cy="638178"/>
                <wp:effectExtent l="0" t="0" r="0" b="9522"/>
                <wp:wrapNone/>
                <wp:docPr id="28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38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  <w:rPr>
                                <w:rFonts w:ascii="Fineliner Script" w:hAnsi="Fineliner Script"/>
                                <w:b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Fineliner Script" w:hAnsi="Fineliner Script"/>
                                <w:b/>
                                <w:color w:val="000000"/>
                                <w:sz w:val="56"/>
                              </w:rPr>
                              <w:t>G2</w:t>
                            </w:r>
                          </w:p>
                          <w:p w:rsidR="0054049E" w:rsidRDefault="0054049E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9" o:spid="_x0000_s1044" type="#_x0000_t202" style="position:absolute;margin-left:-46.85pt;margin-top:-40.85pt;width:63pt;height:50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" filled="f" stroked="f">
                <v:textbox>
                  <w:txbxContent>
                    <w:p w:rsidR="0054049E" w:rsidRDefault="0064449C">
                      <w:pPr>
                        <w:jc w:val="center"/>
                        <w:rPr>
                          <w:rFonts w:ascii="Fineliner Script" w:hAnsi="Fineliner Script"/>
                          <w:b/>
                          <w:color w:val="000000"/>
                          <w:sz w:val="56"/>
                        </w:rPr>
                      </w:pPr>
                      <w:r>
                        <w:rPr>
                          <w:rFonts w:ascii="Fineliner Script" w:hAnsi="Fineliner Script"/>
                          <w:b/>
                          <w:color w:val="000000"/>
                          <w:sz w:val="56"/>
                        </w:rPr>
                        <w:t>G2</w:t>
                      </w:r>
                    </w:p>
                    <w:p w:rsidR="0054049E" w:rsidRDefault="0054049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-592458</wp:posOffset>
                </wp:positionH>
                <wp:positionV relativeFrom="paragraph">
                  <wp:posOffset>-654052</wp:posOffset>
                </wp:positionV>
                <wp:extent cx="800100" cy="771525"/>
                <wp:effectExtent l="0" t="0" r="19050" b="28575"/>
                <wp:wrapNone/>
                <wp:docPr id="29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7152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19046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txbx>
                        <w:txbxContent>
                          <w:p w:rsidR="0054049E" w:rsidRDefault="0054049E">
                            <w:pPr>
                              <w:jc w:val="center"/>
                              <w:rPr>
                                <w:rFonts w:ascii="Fineliner Script" w:hAnsi="Fineliner Script"/>
                                <w:b/>
                                <w:color w:val="000000"/>
                                <w:sz w:val="5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45" style="position:absolute;margin-left:-46.65pt;margin-top:-51.5pt;width:63pt;height:60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" adj="-11796480,,5400" path="m,385763at,,800100,771526,,385763,,385763xe" fillcolor="#bfbfbf" strokeweight=".52906mm">
                <v:stroke joinstyle="miter"/>
                <v:formulas/>
                <v:path arrowok="t" o:connecttype="custom" o:connectlocs="400050,0;800100,385763;400050,771525;0,385763;117172,112987;117172,658538;682928,658538;682928,112987" o:connectangles="270,0,90,180,270,90,90,270" textboxrect="117172,112987,682928,658538"/>
                <v:textbox>
                  <w:txbxContent>
                    <w:p w:rsidR="0054049E" w:rsidRDefault="0054049E">
                      <w:pPr>
                        <w:jc w:val="center"/>
                        <w:rPr>
                          <w:rFonts w:ascii="Fineliner Script" w:hAnsi="Fineliner Script"/>
                          <w:b/>
                          <w:color w:val="0000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5581012</wp:posOffset>
                </wp:positionH>
                <wp:positionV relativeFrom="paragraph">
                  <wp:posOffset>-890268</wp:posOffset>
                </wp:positionV>
                <wp:extent cx="1066803" cy="1075691"/>
                <wp:effectExtent l="0" t="0" r="19047" b="10159"/>
                <wp:wrapNone/>
                <wp:docPr id="30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3" cy="1075691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a:blipFill>
                        <a:ln w="19046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439.45pt;margin-top:-70.1pt;width:84pt;height:84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jeAHIAAAEAdFJO&#10;U/////////////////////////////////////////////////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" strokeweight=".52906mm">
                <v:fill r:id="rId8" o:title="" recolor="t" rotate="t" type="frame"/>
                <v:textbox inset="0,0,0,0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-868049</wp:posOffset>
                </wp:positionH>
                <wp:positionV relativeFrom="paragraph">
                  <wp:posOffset>-890909</wp:posOffset>
                </wp:positionV>
                <wp:extent cx="7519038" cy="1323978"/>
                <wp:effectExtent l="0" t="0" r="24762" b="47622"/>
                <wp:wrapNone/>
                <wp:docPr id="31" name="Organigramme : Documen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9038" cy="132397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600"/>
                            <a:gd name="f7" fmla="val 17322"/>
                            <a:gd name="f8" fmla="val 10800"/>
                            <a:gd name="f9" fmla="val 23922"/>
                            <a:gd name="f10" fmla="val 20172"/>
                            <a:gd name="f11" fmla="+- 0 0 -180"/>
                            <a:gd name="f12" fmla="*/ f3 1 21600"/>
                            <a:gd name="f13" fmla="*/ f4 1 21600"/>
                            <a:gd name="f14" fmla="+- f6 0 f5"/>
                            <a:gd name="f15" fmla="*/ f11 f0 1"/>
                            <a:gd name="f16" fmla="*/ f14 1 2"/>
                            <a:gd name="f17" fmla="*/ f14 1 21600"/>
                            <a:gd name="f18" fmla="*/ f14 17322 1"/>
                            <a:gd name="f19" fmla="*/ f14 20172 1"/>
                            <a:gd name="f20" fmla="*/ f15 1 f2"/>
                            <a:gd name="f21" fmla="+- f5 f16 0"/>
                            <a:gd name="f22" fmla="*/ f18 1 21600"/>
                            <a:gd name="f23" fmla="*/ f19 1 21600"/>
                            <a:gd name="f24" fmla="*/ f5 1 f17"/>
                            <a:gd name="f25" fmla="*/ f6 1 f17"/>
                            <a:gd name="f26" fmla="+- f20 0 f1"/>
                            <a:gd name="f27" fmla="*/ f21 1 f17"/>
                            <a:gd name="f28" fmla="*/ f23 1 f17"/>
                            <a:gd name="f29" fmla="*/ f22 1 f17"/>
                            <a:gd name="f30" fmla="*/ f24 f12 1"/>
                            <a:gd name="f31" fmla="*/ f25 f12 1"/>
                            <a:gd name="f32" fmla="*/ f24 f13 1"/>
                            <a:gd name="f33" fmla="*/ f29 f13 1"/>
                            <a:gd name="f34" fmla="*/ f27 f12 1"/>
                            <a:gd name="f35" fmla="*/ f28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6">
                              <a:pos x="f34" y="f35"/>
                            </a:cxn>
                          </a:cxnLst>
                          <a:rect l="f30" t="f32" r="f31" b="f33"/>
                          <a:pathLst>
                            <a:path w="21600" h="2160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  <a:lnTo>
                                <a:pt x="f6" y="f7"/>
                              </a:lnTo>
                              <a:cubicBezTo>
                                <a:pt x="f8" y="f7"/>
                                <a:pt x="f8" y="f9"/>
                                <a:pt x="f5" y="f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19046">
                          <a:solidFill>
                            <a:srgbClr val="762F00"/>
                          </a:solidFill>
                          <a:prstDash val="solid"/>
                        </a:ln>
                        <a:effectLst>
                          <a:outerShdw dist="27944" dir="5400000" algn="tl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Organigramme : Document 2" o:spid="_x0000_s1026" style="position:absolute;margin-left:-68.35pt;margin-top:-70.15pt;width:592.05pt;height:104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" path="m,l21600,r,17322c10800,17322,10800,23922,,20172l,xe" fillcolor="#f2f2f2" strokecolor="#762f00" strokeweight=".52906mm">
                <v:shadow on="t" color="black" opacity="20971f" origin="-.5,-.5" offset="0,.77622mm"/>
                <v:path arrowok="t" o:connecttype="custom" o:connectlocs="3759519,0;7519038,661989;3759519,1323978;0,661989;3759519,1236448" o:connectangles="270,0,90,180,90" textboxrect="0,0,21600,17322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7686044</wp:posOffset>
                </wp:positionH>
                <wp:positionV relativeFrom="paragraph">
                  <wp:posOffset>-5407020</wp:posOffset>
                </wp:positionV>
                <wp:extent cx="2096774" cy="629921"/>
                <wp:effectExtent l="0" t="0" r="17776" b="17779"/>
                <wp:wrapNone/>
                <wp:docPr id="32" name="Rogner et arrondir un rectangle à un seul coi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774" cy="62992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val 16667"/>
                            <a:gd name="f7" fmla="abs f2"/>
                            <a:gd name="f8" fmla="abs f3"/>
                            <a:gd name="f9" fmla="abs f4"/>
                            <a:gd name="f10" fmla="?: f7 f2 1"/>
                            <a:gd name="f11" fmla="?: f8 f3 1"/>
                            <a:gd name="f12" fmla="?: f9 f4 1"/>
                            <a:gd name="f13" fmla="*/ f10 1 21600"/>
                            <a:gd name="f14" fmla="*/ f11 1 21600"/>
                            <a:gd name="f15" fmla="*/ 21600 f10 1"/>
                            <a:gd name="f16" fmla="*/ 21600 f11 1"/>
                            <a:gd name="f17" fmla="min f14 f13"/>
                            <a:gd name="f18" fmla="*/ f15 1 f12"/>
                            <a:gd name="f19" fmla="*/ f16 1 f12"/>
                            <a:gd name="f20" fmla="val f18"/>
                            <a:gd name="f21" fmla="val f19"/>
                            <a:gd name="f22" fmla="*/ f5 f17 1"/>
                            <a:gd name="f23" fmla="+- f21 0 f5"/>
                            <a:gd name="f24" fmla="+- f20 0 f5"/>
                            <a:gd name="f25" fmla="*/ f21 f17 1"/>
                            <a:gd name="f26" fmla="*/ f20 f17 1"/>
                            <a:gd name="f27" fmla="min f24 f23"/>
                            <a:gd name="f28" fmla="*/ f27 f6 1"/>
                            <a:gd name="f29" fmla="*/ f28 1 100000"/>
                            <a:gd name="f30" fmla="+- f20 0 f29"/>
                            <a:gd name="f31" fmla="*/ f29 29289 1"/>
                            <a:gd name="f32" fmla="*/ f29 f17 1"/>
                            <a:gd name="f33" fmla="*/ f31 1 100000"/>
                            <a:gd name="f34" fmla="+- f30 f20 0"/>
                            <a:gd name="f35" fmla="*/ f30 f17 1"/>
                            <a:gd name="f36" fmla="*/ f34 1 2"/>
                            <a:gd name="f37" fmla="*/ f33 f17 1"/>
                            <a:gd name="f38" fmla="*/ f36 f1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7" t="f37" r="f38" b="f25"/>
                          <a:pathLst>
                            <a:path>
                              <a:moveTo>
                                <a:pt x="f32" y="f22"/>
                              </a:moveTo>
                              <a:lnTo>
                                <a:pt x="f35" y="f22"/>
                              </a:lnTo>
                              <a:lnTo>
                                <a:pt x="f26" y="f32"/>
                              </a:lnTo>
                              <a:lnTo>
                                <a:pt x="f26" y="f25"/>
                              </a:lnTo>
                              <a:lnTo>
                                <a:pt x="f22" y="f25"/>
                              </a:lnTo>
                              <a:lnTo>
                                <a:pt x="f22" y="f32"/>
                              </a:lnTo>
                              <a:arcTo wR="f32" hR="f32" stAng="f0" swAng="f1"/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 w="25402">
                          <a:solidFill>
                            <a:srgbClr val="E46C0A"/>
                          </a:solidFill>
                          <a:prstDash val="solid"/>
                        </a:ln>
                      </wps:spPr>
                      <wps:txbx>
                        <w:txbxContent>
                          <w:p w:rsidR="0054049E" w:rsidRDefault="0064449C">
                            <w:pPr>
                              <w:jc w:val="center"/>
                              <w:rPr>
                                <w:b/>
                                <w:color w:val="F79646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79646"/>
                                <w:sz w:val="48"/>
                              </w:rPr>
                              <w:t>Document 1-1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Rogner et arrondir un rectangle à un seul coin 3" o:spid="_x0000_s1046" style="position:absolute;margin-left:605.2pt;margin-top:-425.75pt;width:165.1pt;height:4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6774,6299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" adj="-11796480,,5400" path="m104989,l1991785,r104989,104989l2096774,629921,,629921,,104989wa,,209978,209978,,104989,104989,xe" fillcolor="#a6a6a6" strokecolor="#e46c0a" strokeweight=".70561mm">
                <v:stroke joinstyle="miter"/>
                <v:formulas/>
                <v:path arrowok="t" o:connecttype="custom" o:connectlocs="1048387,0;2096774,314961;1048387,629921;0,314961" o:connectangles="270,0,90,180" textboxrect="30750,30750,2044280,629921"/>
                <v:textbox>
                  <w:txbxContent>
                    <w:p w:rsidR="0054049E" w:rsidRDefault="0064449C">
                      <w:pPr>
                        <w:jc w:val="center"/>
                        <w:rPr>
                          <w:b/>
                          <w:color w:val="F79646"/>
                          <w:sz w:val="48"/>
                        </w:rPr>
                      </w:pPr>
                      <w:r>
                        <w:rPr>
                          <w:b/>
                          <w:color w:val="F79646"/>
                          <w:sz w:val="48"/>
                        </w:rPr>
                        <w:t>Document 1-1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049E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49C" w:rsidRDefault="0064449C">
      <w:pPr>
        <w:spacing w:after="0" w:line="240" w:lineRule="auto"/>
      </w:pPr>
      <w:r>
        <w:separator/>
      </w:r>
    </w:p>
  </w:endnote>
  <w:endnote w:type="continuationSeparator" w:id="0">
    <w:p w:rsidR="0064449C" w:rsidRDefault="00644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neliner Script">
    <w:panose1 w:val="00000000000000000000"/>
    <w:charset w:val="00"/>
    <w:family w:val="modern"/>
    <w:notTrueType/>
    <w:pitch w:val="variable"/>
    <w:sig w:usb0="800000AF" w:usb1="4000004A" w:usb2="00000000" w:usb3="00000000" w:csb0="0000011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49C" w:rsidRDefault="006444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4449C" w:rsidRDefault="006444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4049E"/>
    <w:rsid w:val="002C493C"/>
    <w:rsid w:val="0054049E"/>
    <w:rsid w:val="0064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character" w:styleId="Lienhypertexte">
    <w:name w:val="Hyperlink"/>
    <w:basedOn w:val="Policepardfaut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character" w:styleId="Lienhypertexte">
    <w:name w:val="Hyperlink"/>
    <w:basedOn w:val="Policepardfau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://fr.wikipedia.org/wiki/Le_Man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http://fr.wikipedia.org/wiki/Le_Man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2</cp:revision>
  <cp:lastPrinted>2013-08-10T15:01:00Z</cp:lastPrinted>
  <dcterms:created xsi:type="dcterms:W3CDTF">2013-08-11T07:17:00Z</dcterms:created>
  <dcterms:modified xsi:type="dcterms:W3CDTF">2013-08-11T07:17:00Z</dcterms:modified>
</cp:coreProperties>
</file>